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0E5E0" w14:textId="77777777" w:rsidR="002D06BA" w:rsidRDefault="00000000" w:rsidP="002D06BA">
      <w:pPr>
        <w:spacing w:after="0"/>
        <w:ind w:left="-720" w:right="11276"/>
      </w:pPr>
      <w:r>
        <w:rPr>
          <w:noProof/>
        </w:rPr>
        <w:pict w14:anchorId="20E72F92">
          <v:group id="Group 5257" o:spid="_x0000_s1026" style="position:absolute;left:0;text-align:left;margin-left:.95pt;margin-top:0;width:594.35pt;height:840.65pt;z-index:251657216;mso-position-horizontal-relative:page;mso-position-vertical-relative:page" coordsize="75482,106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7" type="#_x0000_t75" alt="image0" style="position:absolute;width:75482;height:106763;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" stroked="t">
              <v:stroke joinstyle="round"/>
              <v:imagedata r:id="rId7" o:title="image0"/>
              <o:lock v:ext="edit" aspectratio="f"/>
            </v:shape>
            <v:rect id="Rectangle 369" o:spid="_x0000_s1028" style="position:absolute;left:37680;top:5341;width:1145;height:5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style="mso-next-textbox:#Rectangle 369" inset="0,0,0,0">
                <w:txbxContent>
                  <w:p w14:paraId="684C1541" w14:textId="77777777" w:rsidR="009E7965" w:rsidRDefault="00FA51ED">
                    <w:r>
                      <w:rPr>
                        <w:b/>
                        <w:color w:val="0070C0"/>
                        <w:sz w:val="60"/>
                      </w:rPr>
                      <w:t xml:space="preserve"> </w:t>
                    </w:r>
                  </w:p>
                </w:txbxContent>
              </v:textbox>
            </v:rect>
            <v:rect id="Rectangle 370" o:spid="_x0000_s1029" style="position:absolute;left:4451;top:11957;width:1145;height:5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style="mso-next-textbox:#Rectangle 370" inset="0,0,0,0">
                <w:txbxContent>
                  <w:p w14:paraId="08959953" w14:textId="77777777" w:rsidR="009E7965" w:rsidRDefault="00FA51ED">
                    <w:r>
                      <w:rPr>
                        <w:b/>
                        <w:color w:val="0070C0"/>
                        <w:sz w:val="60"/>
                      </w:rPr>
                      <w:t xml:space="preserve"> </w:t>
                    </w:r>
                  </w:p>
                </w:txbxContent>
              </v:textbox>
            </v:rect>
            <v:rect id="Rectangle 371" o:spid="_x0000_s1030" style="position:absolute;left:22741;top:11957;width:1145;height:5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style="mso-next-textbox:#Rectangle 371" inset="0,0,0,0">
                <w:txbxContent>
                  <w:p w14:paraId="02BDC2DE" w14:textId="77777777" w:rsidR="009E7965" w:rsidRDefault="00FA51ED">
                    <w:r>
                      <w:rPr>
                        <w:b/>
                        <w:color w:val="0070C0"/>
                        <w:sz w:val="60"/>
                      </w:rPr>
                      <w:t xml:space="preserve"> </w:t>
                    </w:r>
                  </w:p>
                </w:txbxContent>
              </v:textbox>
            </v:rect>
            <w10:wrap type="topAndBottom" anchorx="page" anchory="page"/>
          </v:group>
        </w:pict>
      </w:r>
      <w:r w:rsidR="004431F3">
        <w:br w:type="page"/>
      </w:r>
    </w:p>
    <w:p w14:paraId="4BDF7F37" w14:textId="77777777" w:rsidR="00C430E1" w:rsidRDefault="002D06BA" w:rsidP="006339AB">
      <w:pPr>
        <w:spacing w:after="0"/>
        <w:ind w:right="11276"/>
      </w:pPr>
      <w:r>
        <w:lastRenderedPageBreak/>
        <w:t xml:space="preserve">     </w:t>
      </w:r>
    </w:p>
    <w:p w14:paraId="58204DB3" w14:textId="77777777" w:rsidR="00C430E1" w:rsidRDefault="002E768C" w:rsidP="00142AB8">
      <w:pPr>
        <w:spacing w:after="120" w:line="240" w:lineRule="auto"/>
        <w:ind w:right="90"/>
      </w:pPr>
      <w:r>
        <w:rPr>
          <w:b/>
          <w:color w:val="0070C0"/>
          <w:sz w:val="40"/>
        </w:rPr>
        <w:t xml:space="preserve">                      </w:t>
      </w:r>
      <w:r w:rsidR="004431F3">
        <w:rPr>
          <w:b/>
          <w:color w:val="0070C0"/>
          <w:sz w:val="40"/>
        </w:rPr>
        <w:t xml:space="preserve">Lycée Thomas Edison - ESLF Football </w:t>
      </w:r>
    </w:p>
    <w:p w14:paraId="6A51BB5E" w14:textId="77777777" w:rsidR="002E768C" w:rsidRPr="002E768C" w:rsidRDefault="004431F3" w:rsidP="00142AB8">
      <w:pPr>
        <w:spacing w:after="0" w:line="240" w:lineRule="auto"/>
        <w:ind w:left="2432" w:hanging="1205"/>
        <w:rPr>
          <w:b/>
          <w:sz w:val="48"/>
          <w:szCs w:val="48"/>
        </w:rPr>
      </w:pPr>
      <w:r w:rsidRPr="002E768C">
        <w:rPr>
          <w:b/>
          <w:sz w:val="48"/>
          <w:szCs w:val="48"/>
        </w:rPr>
        <w:t xml:space="preserve">SECTION SPORTIVE SCOLAIRE </w:t>
      </w:r>
      <w:r w:rsidR="007F5C35" w:rsidRPr="002E768C">
        <w:rPr>
          <w:b/>
          <w:sz w:val="48"/>
          <w:szCs w:val="48"/>
        </w:rPr>
        <w:t>F</w:t>
      </w:r>
      <w:r w:rsidR="008B2D30" w:rsidRPr="002E768C">
        <w:rPr>
          <w:b/>
          <w:sz w:val="48"/>
          <w:szCs w:val="48"/>
        </w:rPr>
        <w:t xml:space="preserve">OOTBALL </w:t>
      </w:r>
    </w:p>
    <w:p w14:paraId="5C8E0234" w14:textId="32163429" w:rsidR="00C430E1" w:rsidRDefault="002E768C" w:rsidP="00142AB8">
      <w:pPr>
        <w:spacing w:after="0" w:line="240" w:lineRule="auto"/>
        <w:ind w:left="2432" w:hanging="1205"/>
        <w:rPr>
          <w:b/>
          <w:sz w:val="48"/>
        </w:rPr>
      </w:pPr>
      <w:r>
        <w:rPr>
          <w:b/>
          <w:sz w:val="48"/>
        </w:rPr>
        <w:t xml:space="preserve">         </w:t>
      </w:r>
      <w:r w:rsidR="004431F3">
        <w:rPr>
          <w:b/>
          <w:sz w:val="48"/>
        </w:rPr>
        <w:t>Rentrée scolaire 202</w:t>
      </w:r>
      <w:r w:rsidR="00A640D7">
        <w:rPr>
          <w:b/>
          <w:sz w:val="48"/>
        </w:rPr>
        <w:t>5</w:t>
      </w:r>
      <w:r w:rsidR="004431F3">
        <w:rPr>
          <w:b/>
          <w:sz w:val="48"/>
        </w:rPr>
        <w:t>/202</w:t>
      </w:r>
      <w:r w:rsidR="00A640D7">
        <w:rPr>
          <w:b/>
          <w:sz w:val="48"/>
        </w:rPr>
        <w:t>6</w:t>
      </w:r>
    </w:p>
    <w:p w14:paraId="4EF764CC" w14:textId="77777777" w:rsidR="007718FC" w:rsidRDefault="007718FC" w:rsidP="00142AB8">
      <w:pPr>
        <w:spacing w:after="0" w:line="240" w:lineRule="auto"/>
        <w:ind w:left="2432" w:hanging="1205"/>
      </w:pPr>
    </w:p>
    <w:p w14:paraId="03E2D322" w14:textId="77777777" w:rsidR="00C430E1" w:rsidRDefault="004431F3">
      <w:pPr>
        <w:spacing w:after="5" w:line="250" w:lineRule="auto"/>
        <w:ind w:left="-5" w:right="370" w:hanging="10"/>
        <w:jc w:val="both"/>
      </w:pPr>
      <w:r>
        <w:rPr>
          <w:sz w:val="24"/>
        </w:rPr>
        <w:t>Une section sportive scolaire football a ouvert ses portes depuis la rentrée scolaire 2018 au lycée Thomas Edison de Lorgues, en partenariat avec le club de footb</w:t>
      </w:r>
      <w:r w:rsidR="004D027B">
        <w:rPr>
          <w:sz w:val="24"/>
        </w:rPr>
        <w:t>all, l’étoile sportive Lorgues</w:t>
      </w:r>
      <w:r>
        <w:rPr>
          <w:sz w:val="24"/>
        </w:rPr>
        <w:t xml:space="preserve">. </w:t>
      </w:r>
    </w:p>
    <w:p w14:paraId="2FCA7DD8" w14:textId="77777777" w:rsidR="00C430E1" w:rsidRPr="00142AB8" w:rsidRDefault="004431F3">
      <w:pPr>
        <w:spacing w:after="0"/>
        <w:rPr>
          <w:sz w:val="10"/>
          <w:szCs w:val="10"/>
        </w:rPr>
      </w:pPr>
      <w:r w:rsidRPr="00142AB8">
        <w:rPr>
          <w:sz w:val="10"/>
          <w:szCs w:val="10"/>
        </w:rPr>
        <w:t xml:space="preserve"> </w:t>
      </w:r>
    </w:p>
    <w:p w14:paraId="064A8DAE" w14:textId="77777777" w:rsidR="00C430E1" w:rsidRDefault="004431F3">
      <w:pPr>
        <w:spacing w:after="5" w:line="250" w:lineRule="auto"/>
        <w:ind w:left="-5" w:right="370" w:hanging="10"/>
        <w:jc w:val="both"/>
      </w:pPr>
      <w:r>
        <w:rPr>
          <w:sz w:val="24"/>
        </w:rPr>
        <w:t xml:space="preserve">La section sportive </w:t>
      </w:r>
      <w:r w:rsidR="00BB7AAE">
        <w:rPr>
          <w:sz w:val="24"/>
        </w:rPr>
        <w:t>recrute</w:t>
      </w:r>
      <w:r>
        <w:rPr>
          <w:sz w:val="24"/>
        </w:rPr>
        <w:t xml:space="preserve"> entre 16 et 20 élèves. Les élèves, ne dépendant </w:t>
      </w:r>
      <w:r w:rsidR="008B2604">
        <w:rPr>
          <w:sz w:val="24"/>
        </w:rPr>
        <w:t>pas uniquement</w:t>
      </w:r>
      <w:r>
        <w:rPr>
          <w:sz w:val="24"/>
        </w:rPr>
        <w:t xml:space="preserve"> du secteur du lycée de Lorgues, pourront obtenir une dérogation s’ils sont acceptés en section sportive. Des places en internat seront </w:t>
      </w:r>
      <w:r w:rsidR="00383B05">
        <w:rPr>
          <w:sz w:val="24"/>
        </w:rPr>
        <w:t>disponibles</w:t>
      </w:r>
      <w:r w:rsidR="00CB23B1">
        <w:rPr>
          <w:sz w:val="24"/>
        </w:rPr>
        <w:t xml:space="preserve"> (remplir le dossier de demande</w:t>
      </w:r>
      <w:r w:rsidR="00103BAE">
        <w:rPr>
          <w:sz w:val="24"/>
        </w:rPr>
        <w:t>).</w:t>
      </w:r>
    </w:p>
    <w:p w14:paraId="752A0740" w14:textId="77777777" w:rsidR="00C430E1" w:rsidRPr="00142AB8" w:rsidRDefault="004431F3">
      <w:pPr>
        <w:spacing w:after="0"/>
        <w:rPr>
          <w:sz w:val="10"/>
          <w:szCs w:val="10"/>
        </w:rPr>
      </w:pPr>
      <w:r w:rsidRPr="00142AB8">
        <w:rPr>
          <w:sz w:val="10"/>
          <w:szCs w:val="10"/>
        </w:rPr>
        <w:t xml:space="preserve"> </w:t>
      </w:r>
    </w:p>
    <w:p w14:paraId="6865278C" w14:textId="77777777" w:rsidR="00C430E1" w:rsidRDefault="004431F3">
      <w:pPr>
        <w:spacing w:after="5" w:line="250" w:lineRule="auto"/>
        <w:ind w:left="-5" w:right="370" w:hanging="10"/>
        <w:jc w:val="both"/>
      </w:pPr>
      <w:r>
        <w:rPr>
          <w:sz w:val="24"/>
        </w:rPr>
        <w:t>L’emploi du temps des élèves inscrits en section sportive comprend les mêmes enseignements que les autres classes, mais il est aménagé de façon que les séances de football soient compatib</w:t>
      </w:r>
      <w:r w:rsidR="00925602">
        <w:rPr>
          <w:sz w:val="24"/>
        </w:rPr>
        <w:t xml:space="preserve">les avec la réussite des études. Trois </w:t>
      </w:r>
      <w:r w:rsidR="0024720B">
        <w:rPr>
          <w:sz w:val="24"/>
        </w:rPr>
        <w:t>créneaux horaires sont</w:t>
      </w:r>
      <w:r w:rsidR="004D027B">
        <w:rPr>
          <w:sz w:val="24"/>
        </w:rPr>
        <w:t xml:space="preserve"> normalement</w:t>
      </w:r>
      <w:r w:rsidR="0024720B">
        <w:rPr>
          <w:sz w:val="24"/>
        </w:rPr>
        <w:t xml:space="preserve"> prévus</w:t>
      </w:r>
      <w:r w:rsidR="004D027B">
        <w:rPr>
          <w:sz w:val="24"/>
        </w:rPr>
        <w:t xml:space="preserve"> (sauf si impératif de service)</w:t>
      </w:r>
      <w:r w:rsidR="00925602">
        <w:rPr>
          <w:sz w:val="24"/>
        </w:rPr>
        <w:t>, le lundi et le vendredi 15h/17, et le mercredi 16h30/18h.</w:t>
      </w:r>
      <w:r>
        <w:rPr>
          <w:sz w:val="24"/>
        </w:rPr>
        <w:t xml:space="preserve"> </w:t>
      </w:r>
    </w:p>
    <w:p w14:paraId="0BAB0519" w14:textId="77777777" w:rsidR="00C430E1" w:rsidRPr="00142AB8" w:rsidRDefault="004431F3">
      <w:pPr>
        <w:spacing w:after="0"/>
        <w:rPr>
          <w:sz w:val="10"/>
          <w:szCs w:val="10"/>
        </w:rPr>
      </w:pPr>
      <w:r>
        <w:rPr>
          <w:sz w:val="24"/>
        </w:rPr>
        <w:t xml:space="preserve"> </w:t>
      </w:r>
    </w:p>
    <w:p w14:paraId="3AEF3E63" w14:textId="77777777" w:rsidR="008B6862" w:rsidRDefault="004431F3">
      <w:pPr>
        <w:spacing w:after="5" w:line="250" w:lineRule="auto"/>
        <w:ind w:left="-5" w:right="370" w:hanging="10"/>
        <w:jc w:val="both"/>
        <w:rPr>
          <w:color w:val="FF0000"/>
          <w:sz w:val="24"/>
        </w:rPr>
      </w:pPr>
      <w:r w:rsidRPr="008B6862">
        <w:rPr>
          <w:color w:val="FF0000"/>
          <w:sz w:val="24"/>
        </w:rPr>
        <w:t xml:space="preserve">Il convient de noter que </w:t>
      </w:r>
      <w:r w:rsidR="00103BAE" w:rsidRPr="008B6862">
        <w:rPr>
          <w:color w:val="FF0000"/>
          <w:sz w:val="24"/>
        </w:rPr>
        <w:t>le choix</w:t>
      </w:r>
      <w:r w:rsidR="007F19A5" w:rsidRPr="008B6862">
        <w:rPr>
          <w:color w:val="FF0000"/>
          <w:sz w:val="24"/>
        </w:rPr>
        <w:t xml:space="preserve"> d</w:t>
      </w:r>
      <w:r w:rsidR="008B6862">
        <w:rPr>
          <w:color w:val="FF0000"/>
          <w:sz w:val="24"/>
        </w:rPr>
        <w:t>es</w:t>
      </w:r>
      <w:r w:rsidR="007F19A5" w:rsidRPr="008B6862">
        <w:rPr>
          <w:color w:val="FF0000"/>
          <w:sz w:val="24"/>
        </w:rPr>
        <w:t xml:space="preserve"> </w:t>
      </w:r>
      <w:r w:rsidRPr="008B6862">
        <w:rPr>
          <w:color w:val="FF0000"/>
          <w:sz w:val="24"/>
        </w:rPr>
        <w:t>option</w:t>
      </w:r>
      <w:r w:rsidR="008B6862">
        <w:rPr>
          <w:color w:val="FF0000"/>
          <w:sz w:val="24"/>
        </w:rPr>
        <w:t>s suivantes :</w:t>
      </w:r>
    </w:p>
    <w:p w14:paraId="07393F8C" w14:textId="77777777" w:rsidR="008B6862" w:rsidRPr="008B6862" w:rsidRDefault="008B6862" w:rsidP="008B6862">
      <w:pPr>
        <w:pStyle w:val="Paragraphedeliste"/>
        <w:numPr>
          <w:ilvl w:val="0"/>
          <w:numId w:val="2"/>
        </w:numPr>
        <w:spacing w:after="5" w:line="250" w:lineRule="auto"/>
        <w:ind w:right="370"/>
        <w:jc w:val="both"/>
        <w:rPr>
          <w:color w:val="FF0000"/>
        </w:rPr>
      </w:pPr>
      <w:r w:rsidRPr="00142AB8">
        <w:rPr>
          <w:b/>
          <w:color w:val="FF0000"/>
          <w:sz w:val="24"/>
        </w:rPr>
        <w:t xml:space="preserve">En </w:t>
      </w:r>
      <w:r w:rsidR="002E768C" w:rsidRPr="00142AB8">
        <w:rPr>
          <w:b/>
          <w:color w:val="FF0000"/>
          <w:sz w:val="24"/>
        </w:rPr>
        <w:t>2</w:t>
      </w:r>
      <w:r w:rsidR="002E768C" w:rsidRPr="00142AB8">
        <w:rPr>
          <w:b/>
          <w:color w:val="FF0000"/>
          <w:sz w:val="24"/>
          <w:vertAlign w:val="superscript"/>
        </w:rPr>
        <w:t>NDE</w:t>
      </w:r>
      <w:r>
        <w:rPr>
          <w:color w:val="FF0000"/>
          <w:sz w:val="24"/>
          <w:vertAlign w:val="superscript"/>
        </w:rPr>
        <w:t xml:space="preserve"> </w:t>
      </w:r>
      <w:r>
        <w:rPr>
          <w:color w:val="FF0000"/>
          <w:sz w:val="24"/>
        </w:rPr>
        <w:t xml:space="preserve">: </w:t>
      </w:r>
      <w:bookmarkStart w:id="0" w:name="_Hlk159487647"/>
      <w:r>
        <w:rPr>
          <w:color w:val="FF0000"/>
          <w:sz w:val="24"/>
        </w:rPr>
        <w:t>Section Européenne, Latin, EPS 3h, Cinéma Audiovisuel</w:t>
      </w:r>
      <w:bookmarkEnd w:id="0"/>
      <w:r>
        <w:rPr>
          <w:color w:val="FF0000"/>
          <w:sz w:val="24"/>
        </w:rPr>
        <w:t>,</w:t>
      </w:r>
      <w:r w:rsidR="00142AB8">
        <w:rPr>
          <w:color w:val="FF0000"/>
          <w:sz w:val="24"/>
        </w:rPr>
        <w:t xml:space="preserve"> </w:t>
      </w:r>
      <w:bookmarkStart w:id="1" w:name="_Hlk159488127"/>
      <w:r w:rsidR="00142AB8">
        <w:rPr>
          <w:color w:val="FF0000"/>
          <w:sz w:val="24"/>
        </w:rPr>
        <w:t>Création Innovation Technologique</w:t>
      </w:r>
      <w:bookmarkEnd w:id="1"/>
    </w:p>
    <w:p w14:paraId="3A47A0B2" w14:textId="77777777" w:rsidR="008B6862" w:rsidRPr="008B6862" w:rsidRDefault="008B6862" w:rsidP="008B6862">
      <w:pPr>
        <w:pStyle w:val="Paragraphedeliste"/>
        <w:numPr>
          <w:ilvl w:val="0"/>
          <w:numId w:val="2"/>
        </w:numPr>
        <w:spacing w:after="5" w:line="250" w:lineRule="auto"/>
        <w:ind w:right="370"/>
        <w:jc w:val="both"/>
        <w:rPr>
          <w:color w:val="FF0000"/>
        </w:rPr>
      </w:pPr>
      <w:r w:rsidRPr="00142AB8">
        <w:rPr>
          <w:b/>
          <w:color w:val="FF0000"/>
          <w:sz w:val="24"/>
        </w:rPr>
        <w:t>1</w:t>
      </w:r>
      <w:r w:rsidR="002E768C" w:rsidRPr="00142AB8">
        <w:rPr>
          <w:b/>
          <w:color w:val="FF0000"/>
          <w:sz w:val="24"/>
          <w:vertAlign w:val="superscript"/>
        </w:rPr>
        <w:t>ère</w:t>
      </w:r>
      <w:r w:rsidR="00142AB8" w:rsidRPr="00142AB8">
        <w:rPr>
          <w:b/>
          <w:color w:val="FF0000"/>
          <w:sz w:val="24"/>
        </w:rPr>
        <w:t>GT</w:t>
      </w:r>
      <w:r w:rsidR="00142AB8">
        <w:rPr>
          <w:b/>
          <w:color w:val="FF0000"/>
          <w:sz w:val="24"/>
        </w:rPr>
        <w:t xml:space="preserve"> </w:t>
      </w:r>
      <w:r>
        <w:rPr>
          <w:color w:val="FF0000"/>
          <w:sz w:val="24"/>
        </w:rPr>
        <w:t>: Section Européenne, Latin, EPS 3h, Cinéma Audiovisuel</w:t>
      </w:r>
      <w:r w:rsidR="00DB3692">
        <w:rPr>
          <w:color w:val="FF0000"/>
          <w:sz w:val="24"/>
        </w:rPr>
        <w:t xml:space="preserve"> </w:t>
      </w:r>
      <w:r>
        <w:rPr>
          <w:color w:val="FF0000"/>
          <w:sz w:val="24"/>
        </w:rPr>
        <w:t xml:space="preserve">et </w:t>
      </w:r>
      <w:r w:rsidR="00DB3692">
        <w:rPr>
          <w:color w:val="FF0000"/>
          <w:sz w:val="24"/>
        </w:rPr>
        <w:t xml:space="preserve">la </w:t>
      </w:r>
      <w:r>
        <w:rPr>
          <w:color w:val="FF0000"/>
          <w:sz w:val="24"/>
        </w:rPr>
        <w:t>spécialité EPPCS,</w:t>
      </w:r>
    </w:p>
    <w:p w14:paraId="68ECA766" w14:textId="77777777" w:rsidR="008B6862" w:rsidRPr="008B6862" w:rsidRDefault="008B6862" w:rsidP="008B6862">
      <w:pPr>
        <w:pStyle w:val="Paragraphedeliste"/>
        <w:numPr>
          <w:ilvl w:val="0"/>
          <w:numId w:val="2"/>
        </w:numPr>
        <w:spacing w:after="5" w:line="250" w:lineRule="auto"/>
        <w:ind w:right="370"/>
        <w:jc w:val="both"/>
        <w:rPr>
          <w:color w:val="FF0000"/>
        </w:rPr>
      </w:pPr>
      <w:r w:rsidRPr="00142AB8">
        <w:rPr>
          <w:b/>
          <w:color w:val="FF0000"/>
          <w:sz w:val="24"/>
        </w:rPr>
        <w:t>Terminale</w:t>
      </w:r>
      <w:r w:rsidR="00142AB8">
        <w:rPr>
          <w:b/>
          <w:color w:val="FF0000"/>
          <w:sz w:val="24"/>
        </w:rPr>
        <w:t xml:space="preserve"> </w:t>
      </w:r>
      <w:r>
        <w:rPr>
          <w:color w:val="FF0000"/>
          <w:sz w:val="24"/>
        </w:rPr>
        <w:t xml:space="preserve">: Section Européenne, Latin, EPS 3h, Cinéma Audiovisuel, </w:t>
      </w:r>
      <w:r w:rsidR="00142AB8">
        <w:rPr>
          <w:color w:val="FF0000"/>
          <w:sz w:val="24"/>
        </w:rPr>
        <w:t>Maths complémentaire</w:t>
      </w:r>
      <w:r w:rsidR="00465BDF">
        <w:rPr>
          <w:color w:val="FF0000"/>
          <w:sz w:val="24"/>
        </w:rPr>
        <w:t>s</w:t>
      </w:r>
      <w:r w:rsidR="00142AB8">
        <w:rPr>
          <w:color w:val="FF0000"/>
          <w:sz w:val="24"/>
        </w:rPr>
        <w:t xml:space="preserve">, Maths expertes </w:t>
      </w:r>
      <w:r>
        <w:rPr>
          <w:color w:val="FF0000"/>
          <w:sz w:val="24"/>
        </w:rPr>
        <w:t xml:space="preserve">et </w:t>
      </w:r>
      <w:r w:rsidR="00DB3692">
        <w:rPr>
          <w:color w:val="FF0000"/>
          <w:sz w:val="24"/>
        </w:rPr>
        <w:t xml:space="preserve">la </w:t>
      </w:r>
      <w:r>
        <w:rPr>
          <w:color w:val="FF0000"/>
          <w:sz w:val="24"/>
        </w:rPr>
        <w:t>spécialité EPPCS</w:t>
      </w:r>
    </w:p>
    <w:p w14:paraId="59DEF2FB" w14:textId="77777777" w:rsidR="00C430E1" w:rsidRPr="008B6862" w:rsidRDefault="00465BDF" w:rsidP="008B6862">
      <w:pPr>
        <w:spacing w:after="5" w:line="250" w:lineRule="auto"/>
        <w:ind w:left="-15" w:right="370"/>
        <w:jc w:val="both"/>
        <w:rPr>
          <w:color w:val="FF0000"/>
        </w:rPr>
      </w:pPr>
      <w:r w:rsidRPr="008B6862">
        <w:rPr>
          <w:color w:val="FF0000"/>
          <w:sz w:val="24"/>
        </w:rPr>
        <w:t>Sont</w:t>
      </w:r>
      <w:r w:rsidR="004431F3" w:rsidRPr="008B6862">
        <w:rPr>
          <w:color w:val="FF0000"/>
          <w:sz w:val="24"/>
        </w:rPr>
        <w:t xml:space="preserve"> incompatible</w:t>
      </w:r>
      <w:r w:rsidR="00142AB8">
        <w:rPr>
          <w:color w:val="FF0000"/>
          <w:sz w:val="24"/>
        </w:rPr>
        <w:t xml:space="preserve">s </w:t>
      </w:r>
      <w:r w:rsidR="004431F3" w:rsidRPr="008B6862">
        <w:rPr>
          <w:color w:val="FF0000"/>
          <w:sz w:val="24"/>
        </w:rPr>
        <w:t xml:space="preserve">avec la section sportive football. </w:t>
      </w:r>
    </w:p>
    <w:p w14:paraId="591C7BD9" w14:textId="77777777" w:rsidR="00C430E1" w:rsidRPr="00142AB8" w:rsidRDefault="004431F3">
      <w:pPr>
        <w:spacing w:after="0"/>
        <w:rPr>
          <w:sz w:val="10"/>
          <w:szCs w:val="10"/>
        </w:rPr>
      </w:pPr>
      <w:r w:rsidRPr="00142AB8">
        <w:rPr>
          <w:sz w:val="10"/>
          <w:szCs w:val="10"/>
        </w:rPr>
        <w:t xml:space="preserve"> </w:t>
      </w:r>
    </w:p>
    <w:p w14:paraId="34C8068E" w14:textId="77777777" w:rsidR="007E7D40" w:rsidRDefault="004431F3">
      <w:pPr>
        <w:spacing w:after="0" w:line="240" w:lineRule="auto"/>
        <w:ind w:left="-5" w:right="372" w:hanging="10"/>
        <w:jc w:val="both"/>
        <w:rPr>
          <w:sz w:val="24"/>
        </w:rPr>
      </w:pPr>
      <w:r>
        <w:rPr>
          <w:sz w:val="24"/>
        </w:rPr>
        <w:t xml:space="preserve">Les élèves inscrits en section sportive s’engagent à </w:t>
      </w:r>
      <w:r w:rsidR="007F19A5">
        <w:rPr>
          <w:sz w:val="24"/>
        </w:rPr>
        <w:t>se rapprocher</w:t>
      </w:r>
      <w:r w:rsidR="00AC6065">
        <w:rPr>
          <w:sz w:val="24"/>
        </w:rPr>
        <w:t xml:space="preserve"> du club de </w:t>
      </w:r>
      <w:r>
        <w:rPr>
          <w:sz w:val="24"/>
        </w:rPr>
        <w:t xml:space="preserve">football </w:t>
      </w:r>
      <w:r w:rsidR="00AC6065">
        <w:rPr>
          <w:sz w:val="24"/>
        </w:rPr>
        <w:t>support</w:t>
      </w:r>
      <w:r w:rsidR="00992728">
        <w:rPr>
          <w:sz w:val="24"/>
        </w:rPr>
        <w:t xml:space="preserve"> de</w:t>
      </w:r>
      <w:r>
        <w:rPr>
          <w:sz w:val="24"/>
        </w:rPr>
        <w:t xml:space="preserve"> </w:t>
      </w:r>
      <w:r w:rsidR="00992728">
        <w:rPr>
          <w:sz w:val="24"/>
        </w:rPr>
        <w:t>la section</w:t>
      </w:r>
      <w:r>
        <w:rPr>
          <w:sz w:val="24"/>
        </w:rPr>
        <w:t xml:space="preserve"> </w:t>
      </w:r>
      <w:r w:rsidR="00992728">
        <w:rPr>
          <w:sz w:val="24"/>
        </w:rPr>
        <w:t xml:space="preserve">(Étoile Sportive </w:t>
      </w:r>
      <w:r w:rsidR="0051685C">
        <w:rPr>
          <w:sz w:val="24"/>
        </w:rPr>
        <w:t>Lorgues</w:t>
      </w:r>
      <w:r w:rsidR="0003626B">
        <w:rPr>
          <w:sz w:val="24"/>
        </w:rPr>
        <w:t>),</w:t>
      </w:r>
      <w:r w:rsidR="00465BDF">
        <w:rPr>
          <w:sz w:val="24"/>
        </w:rPr>
        <w:t xml:space="preserve"> </w:t>
      </w:r>
      <w:r w:rsidR="0003626B">
        <w:rPr>
          <w:sz w:val="24"/>
        </w:rPr>
        <w:t xml:space="preserve">et </w:t>
      </w:r>
      <w:r w:rsidR="009E5277">
        <w:rPr>
          <w:sz w:val="24"/>
        </w:rPr>
        <w:t>à s’inscrire,</w:t>
      </w:r>
      <w:r>
        <w:rPr>
          <w:sz w:val="24"/>
        </w:rPr>
        <w:t xml:space="preserve"> à </w:t>
      </w:r>
      <w:r w:rsidR="009E5277">
        <w:rPr>
          <w:sz w:val="24"/>
        </w:rPr>
        <w:t>pratiquer, et à participer</w:t>
      </w:r>
      <w:r w:rsidR="003A491C">
        <w:rPr>
          <w:sz w:val="24"/>
        </w:rPr>
        <w:t xml:space="preserve"> aux compétitions,</w:t>
      </w:r>
      <w:r>
        <w:rPr>
          <w:sz w:val="24"/>
        </w:rPr>
        <w:t xml:space="preserve"> au sein de l’AS UNSS du lycée</w:t>
      </w:r>
      <w:r w:rsidR="004034F2">
        <w:rPr>
          <w:sz w:val="24"/>
        </w:rPr>
        <w:t xml:space="preserve"> et à s’inscrire aux </w:t>
      </w:r>
      <w:r w:rsidR="00DB3692">
        <w:rPr>
          <w:sz w:val="24"/>
        </w:rPr>
        <w:t>formations jeunes</w:t>
      </w:r>
      <w:r w:rsidR="004034F2">
        <w:rPr>
          <w:sz w:val="24"/>
        </w:rPr>
        <w:t xml:space="preserve"> officiels</w:t>
      </w:r>
      <w:r>
        <w:rPr>
          <w:sz w:val="24"/>
        </w:rPr>
        <w:t xml:space="preserve">. </w:t>
      </w:r>
      <w:r w:rsidR="007E7D40">
        <w:rPr>
          <w:sz w:val="24"/>
        </w:rPr>
        <w:t xml:space="preserve">Les élèves devront encadrer </w:t>
      </w:r>
      <w:r w:rsidR="00A832DC">
        <w:rPr>
          <w:sz w:val="24"/>
        </w:rPr>
        <w:t xml:space="preserve">par cycle les équipes football </w:t>
      </w:r>
      <w:r w:rsidR="00FC4729">
        <w:rPr>
          <w:sz w:val="24"/>
        </w:rPr>
        <w:t xml:space="preserve">animation le </w:t>
      </w:r>
      <w:r w:rsidR="005E5D6D">
        <w:rPr>
          <w:sz w:val="24"/>
        </w:rPr>
        <w:t xml:space="preserve">mercredi </w:t>
      </w:r>
      <w:proofErr w:type="spellStart"/>
      <w:r w:rsidR="005E5D6D">
        <w:rPr>
          <w:sz w:val="24"/>
        </w:rPr>
        <w:t>après midi</w:t>
      </w:r>
      <w:proofErr w:type="spellEnd"/>
      <w:r w:rsidR="0024720B">
        <w:rPr>
          <w:sz w:val="24"/>
        </w:rPr>
        <w:t>.</w:t>
      </w:r>
    </w:p>
    <w:p w14:paraId="78B03D70" w14:textId="47AF0C6F" w:rsidR="00C430E1" w:rsidRDefault="004431F3">
      <w:pPr>
        <w:spacing w:after="0" w:line="240" w:lineRule="auto"/>
        <w:ind w:left="-5" w:right="372" w:hanging="10"/>
        <w:jc w:val="both"/>
      </w:pPr>
      <w:r>
        <w:rPr>
          <w:sz w:val="24"/>
        </w:rPr>
        <w:t xml:space="preserve">Les élèves retenus devront verser une participation de </w:t>
      </w:r>
      <w:r w:rsidR="0069429C">
        <w:rPr>
          <w:sz w:val="24"/>
        </w:rPr>
        <w:t>200</w:t>
      </w:r>
      <w:r>
        <w:rPr>
          <w:sz w:val="24"/>
        </w:rPr>
        <w:t xml:space="preserve">€ au club de football pour la mise à disposition d’une tenue. </w:t>
      </w:r>
    </w:p>
    <w:p w14:paraId="1C31F94F" w14:textId="77777777" w:rsidR="00C430E1" w:rsidRPr="00465BDF" w:rsidRDefault="004431F3">
      <w:pPr>
        <w:spacing w:after="0"/>
        <w:rPr>
          <w:sz w:val="10"/>
          <w:szCs w:val="10"/>
        </w:rPr>
      </w:pPr>
      <w:r w:rsidRPr="00465BDF">
        <w:rPr>
          <w:sz w:val="10"/>
          <w:szCs w:val="10"/>
        </w:rPr>
        <w:t xml:space="preserve"> </w:t>
      </w:r>
    </w:p>
    <w:p w14:paraId="44361CD9" w14:textId="77777777" w:rsidR="00C430E1" w:rsidRDefault="004431F3">
      <w:pPr>
        <w:spacing w:after="5" w:line="250" w:lineRule="auto"/>
        <w:ind w:left="-5" w:right="370" w:hanging="10"/>
        <w:jc w:val="both"/>
      </w:pPr>
      <w:r>
        <w:rPr>
          <w:sz w:val="24"/>
        </w:rPr>
        <w:t xml:space="preserve">Le maintien dans la section sportive football est conditionné par un comportement </w:t>
      </w:r>
      <w:r w:rsidR="001469F6">
        <w:rPr>
          <w:sz w:val="24"/>
        </w:rPr>
        <w:t xml:space="preserve">exemplaire </w:t>
      </w:r>
      <w:r>
        <w:rPr>
          <w:sz w:val="24"/>
        </w:rPr>
        <w:t xml:space="preserve">et une progression normale, aussi bien sur le plan scolaire que sur le plan sportif. </w:t>
      </w:r>
    </w:p>
    <w:p w14:paraId="6AFD7FCE" w14:textId="77777777" w:rsidR="00C430E1" w:rsidRPr="00465BDF" w:rsidRDefault="004431F3">
      <w:pPr>
        <w:spacing w:after="0"/>
        <w:rPr>
          <w:sz w:val="10"/>
          <w:szCs w:val="10"/>
        </w:rPr>
      </w:pPr>
      <w:r w:rsidRPr="00465BDF">
        <w:rPr>
          <w:sz w:val="10"/>
          <w:szCs w:val="10"/>
        </w:rPr>
        <w:t xml:space="preserve"> </w:t>
      </w:r>
    </w:p>
    <w:p w14:paraId="1A1CECE9" w14:textId="65527962" w:rsidR="00C430E1" w:rsidRDefault="004431F3">
      <w:pPr>
        <w:spacing w:after="5" w:line="250" w:lineRule="auto"/>
        <w:ind w:left="-5" w:right="370" w:hanging="10"/>
        <w:jc w:val="both"/>
        <w:rPr>
          <w:sz w:val="24"/>
        </w:rPr>
      </w:pPr>
      <w:r>
        <w:rPr>
          <w:sz w:val="24"/>
        </w:rPr>
        <w:t xml:space="preserve">Le recrutement des futurs élèves de cette section se fera lors de </w:t>
      </w:r>
      <w:r w:rsidR="002E768C">
        <w:rPr>
          <w:b/>
          <w:sz w:val="24"/>
        </w:rPr>
        <w:t>tests de sélection le mercredi</w:t>
      </w:r>
      <w:r w:rsidR="00047821">
        <w:rPr>
          <w:b/>
          <w:sz w:val="24"/>
        </w:rPr>
        <w:t xml:space="preserve"> 02 </w:t>
      </w:r>
      <w:r w:rsidR="004256F0">
        <w:rPr>
          <w:b/>
          <w:sz w:val="24"/>
        </w:rPr>
        <w:t>Avril</w:t>
      </w:r>
      <w:r w:rsidRPr="005D2608">
        <w:rPr>
          <w:b/>
          <w:sz w:val="24"/>
        </w:rPr>
        <w:t xml:space="preserve"> 202</w:t>
      </w:r>
      <w:r w:rsidR="0069429C">
        <w:rPr>
          <w:b/>
          <w:sz w:val="24"/>
        </w:rPr>
        <w:t>5</w:t>
      </w:r>
      <w:r w:rsidR="00976366">
        <w:rPr>
          <w:b/>
          <w:sz w:val="24"/>
        </w:rPr>
        <w:t xml:space="preserve"> à 13h30 au stade </w:t>
      </w:r>
      <w:proofErr w:type="spellStart"/>
      <w:r w:rsidR="00976366">
        <w:rPr>
          <w:b/>
          <w:sz w:val="24"/>
        </w:rPr>
        <w:t>cauvin</w:t>
      </w:r>
      <w:proofErr w:type="spellEnd"/>
      <w:r w:rsidR="00976366">
        <w:rPr>
          <w:b/>
          <w:sz w:val="24"/>
        </w:rPr>
        <w:t>-Lorgues</w:t>
      </w:r>
      <w:r w:rsidR="000217FF">
        <w:rPr>
          <w:b/>
          <w:sz w:val="24"/>
        </w:rPr>
        <w:t xml:space="preserve"> </w:t>
      </w:r>
      <w:r>
        <w:rPr>
          <w:sz w:val="24"/>
        </w:rPr>
        <w:t>(tests physiques, techniques et en situation d’opposition, entretien oral et étude du dossier scolaire)</w:t>
      </w:r>
      <w:r w:rsidR="004034F2">
        <w:rPr>
          <w:sz w:val="24"/>
        </w:rPr>
        <w:t>.</w:t>
      </w:r>
    </w:p>
    <w:p w14:paraId="62B96FD9" w14:textId="77777777" w:rsidR="00A705E4" w:rsidRDefault="00A705E4">
      <w:pPr>
        <w:spacing w:after="5" w:line="250" w:lineRule="auto"/>
        <w:ind w:left="-5" w:right="370" w:hanging="10"/>
        <w:jc w:val="both"/>
        <w:rPr>
          <w:sz w:val="24"/>
        </w:rPr>
      </w:pPr>
      <w:r>
        <w:rPr>
          <w:sz w:val="24"/>
        </w:rPr>
        <w:t>Pour tout complément d’information :</w:t>
      </w:r>
    </w:p>
    <w:p w14:paraId="7F04C36D" w14:textId="7EB92759" w:rsidR="00A705E4" w:rsidRDefault="00A705E4">
      <w:pPr>
        <w:spacing w:after="5" w:line="250" w:lineRule="auto"/>
        <w:ind w:left="-5" w:right="370" w:hanging="10"/>
        <w:jc w:val="both"/>
        <w:rPr>
          <w:sz w:val="24"/>
        </w:rPr>
      </w:pPr>
      <w:r>
        <w:rPr>
          <w:sz w:val="24"/>
        </w:rPr>
        <w:t xml:space="preserve">M. Basilio - </w:t>
      </w:r>
      <w:proofErr w:type="spellStart"/>
      <w:r>
        <w:rPr>
          <w:sz w:val="24"/>
        </w:rPr>
        <w:t>N°Tel</w:t>
      </w:r>
      <w:proofErr w:type="spellEnd"/>
      <w:r>
        <w:rPr>
          <w:sz w:val="24"/>
        </w:rPr>
        <w:t xml:space="preserve"> : 0689658042 - </w:t>
      </w:r>
      <w:proofErr w:type="gramStart"/>
      <w:r>
        <w:rPr>
          <w:sz w:val="24"/>
        </w:rPr>
        <w:t xml:space="preserve">Professeur  </w:t>
      </w:r>
      <w:r w:rsidR="00976366">
        <w:rPr>
          <w:sz w:val="24"/>
        </w:rPr>
        <w:t>coordonnateur</w:t>
      </w:r>
      <w:proofErr w:type="gramEnd"/>
      <w:r>
        <w:rPr>
          <w:sz w:val="24"/>
        </w:rPr>
        <w:t xml:space="preserve"> section sportive - Lycée</w:t>
      </w:r>
    </w:p>
    <w:p w14:paraId="74CA2681" w14:textId="77777777" w:rsidR="00A705E4" w:rsidRDefault="00A705E4">
      <w:pPr>
        <w:spacing w:after="5" w:line="250" w:lineRule="auto"/>
        <w:ind w:left="-5" w:right="370" w:hanging="10"/>
        <w:jc w:val="both"/>
      </w:pPr>
      <w:proofErr w:type="spellStart"/>
      <w:r>
        <w:rPr>
          <w:sz w:val="24"/>
        </w:rPr>
        <w:t>M.Martin</w:t>
      </w:r>
      <w:proofErr w:type="spellEnd"/>
      <w:r>
        <w:rPr>
          <w:sz w:val="24"/>
        </w:rPr>
        <w:t xml:space="preserve"> – </w:t>
      </w:r>
      <w:proofErr w:type="spellStart"/>
      <w:r>
        <w:rPr>
          <w:sz w:val="24"/>
        </w:rPr>
        <w:t>N°Tel</w:t>
      </w:r>
      <w:proofErr w:type="spellEnd"/>
      <w:r>
        <w:rPr>
          <w:sz w:val="24"/>
        </w:rPr>
        <w:t> : 0630407961 - Responsable section sportive club Étoile Sportive Lorguaise</w:t>
      </w:r>
    </w:p>
    <w:p w14:paraId="0A341116" w14:textId="77777777" w:rsidR="00C430E1" w:rsidRPr="00465BDF" w:rsidRDefault="004431F3">
      <w:pPr>
        <w:spacing w:after="0"/>
        <w:rPr>
          <w:sz w:val="10"/>
          <w:szCs w:val="10"/>
        </w:rPr>
      </w:pPr>
      <w:r w:rsidRPr="00465BDF">
        <w:rPr>
          <w:sz w:val="10"/>
          <w:szCs w:val="10"/>
        </w:rPr>
        <w:t xml:space="preserve"> </w:t>
      </w:r>
    </w:p>
    <w:p w14:paraId="0A8033F7" w14:textId="21CF752A" w:rsidR="00C430E1" w:rsidRPr="0069429C" w:rsidRDefault="00416DEC">
      <w:pPr>
        <w:spacing w:after="0" w:line="240" w:lineRule="auto"/>
        <w:ind w:left="-5" w:right="372" w:hanging="10"/>
        <w:jc w:val="both"/>
        <w:rPr>
          <w:b/>
          <w:sz w:val="26"/>
          <w:szCs w:val="26"/>
          <w:u w:val="single"/>
        </w:rPr>
      </w:pPr>
      <w:r>
        <w:rPr>
          <w:b/>
          <w:noProof/>
          <w:sz w:val="24"/>
          <w:u w:val="single"/>
        </w:rPr>
        <w:drawing>
          <wp:inline distT="0" distB="0" distL="0" distR="0" wp14:anchorId="1220947A" wp14:editId="1ACC11B1">
            <wp:extent cx="162000" cy="259200"/>
            <wp:effectExtent l="0" t="0" r="0" b="0"/>
            <wp:docPr id="841386871"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86871" name="Graphique 841386871" descr="Avertissement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162000" cy="259200"/>
                    </a:xfrm>
                    <a:prstGeom prst="rect">
                      <a:avLst/>
                    </a:prstGeom>
                  </pic:spPr>
                </pic:pic>
              </a:graphicData>
            </a:graphic>
          </wp:inline>
        </w:drawing>
      </w:r>
      <w:r>
        <w:rPr>
          <w:b/>
          <w:sz w:val="24"/>
          <w:u w:val="single"/>
        </w:rPr>
        <w:t xml:space="preserve"> </w:t>
      </w:r>
      <w:r w:rsidR="004431F3" w:rsidRPr="0069429C">
        <w:rPr>
          <w:b/>
          <w:sz w:val="24"/>
          <w:u w:val="single"/>
        </w:rPr>
        <w:t>La décision d’admission</w:t>
      </w:r>
      <w:r w:rsidR="004431F3" w:rsidRPr="0069429C">
        <w:rPr>
          <w:sz w:val="24"/>
          <w:u w:val="single"/>
        </w:rPr>
        <w:t xml:space="preserve"> dans la section sportive sera notifiée aux familles et aux établissements d’origine des élèves, afin que </w:t>
      </w:r>
      <w:r w:rsidR="004431F3" w:rsidRPr="0069429C">
        <w:rPr>
          <w:b/>
          <w:sz w:val="26"/>
          <w:szCs w:val="26"/>
          <w:u w:val="single"/>
        </w:rPr>
        <w:t xml:space="preserve">les élèves retenus inscrivent bien en vœu 1 sur leur feuille de vœu </w:t>
      </w:r>
      <w:proofErr w:type="spellStart"/>
      <w:r w:rsidR="00DB3692" w:rsidRPr="0069429C">
        <w:rPr>
          <w:b/>
          <w:sz w:val="26"/>
          <w:szCs w:val="26"/>
          <w:u w:val="single"/>
        </w:rPr>
        <w:t>A</w:t>
      </w:r>
      <w:r w:rsidR="004431F3" w:rsidRPr="0069429C">
        <w:rPr>
          <w:b/>
          <w:sz w:val="26"/>
          <w:szCs w:val="26"/>
          <w:u w:val="single"/>
        </w:rPr>
        <w:t>ffelnet</w:t>
      </w:r>
      <w:proofErr w:type="spellEnd"/>
      <w:r w:rsidR="004431F3" w:rsidRPr="0069429C">
        <w:rPr>
          <w:b/>
          <w:sz w:val="26"/>
          <w:szCs w:val="26"/>
          <w:u w:val="single"/>
        </w:rPr>
        <w:t xml:space="preserve"> : 2</w:t>
      </w:r>
      <w:proofErr w:type="gramStart"/>
      <w:r w:rsidR="004431F3" w:rsidRPr="0069429C">
        <w:rPr>
          <w:b/>
          <w:sz w:val="26"/>
          <w:szCs w:val="26"/>
          <w:u w:val="single"/>
        </w:rPr>
        <w:t xml:space="preserve">GT </w:t>
      </w:r>
      <w:r w:rsidR="003A0173" w:rsidRPr="0069429C">
        <w:rPr>
          <w:b/>
          <w:sz w:val="26"/>
          <w:szCs w:val="26"/>
          <w:u w:val="single"/>
        </w:rPr>
        <w:t xml:space="preserve"> </w:t>
      </w:r>
      <w:r w:rsidR="007D77AC" w:rsidRPr="0069429C">
        <w:rPr>
          <w:b/>
          <w:sz w:val="26"/>
          <w:szCs w:val="26"/>
          <w:u w:val="single"/>
        </w:rPr>
        <w:t>sport</w:t>
      </w:r>
      <w:proofErr w:type="gramEnd"/>
      <w:r w:rsidR="007D77AC" w:rsidRPr="0069429C">
        <w:rPr>
          <w:b/>
          <w:sz w:val="26"/>
          <w:szCs w:val="26"/>
          <w:u w:val="single"/>
        </w:rPr>
        <w:t xml:space="preserve"> -</w:t>
      </w:r>
      <w:r w:rsidR="004431F3" w:rsidRPr="0069429C">
        <w:rPr>
          <w:b/>
          <w:sz w:val="26"/>
          <w:szCs w:val="26"/>
          <w:u w:val="single"/>
        </w:rPr>
        <w:t xml:space="preserve"> </w:t>
      </w:r>
      <w:r w:rsidR="003A0173" w:rsidRPr="0069429C">
        <w:rPr>
          <w:b/>
          <w:sz w:val="26"/>
          <w:szCs w:val="26"/>
          <w:u w:val="single"/>
        </w:rPr>
        <w:t>L</w:t>
      </w:r>
      <w:r w:rsidR="004431F3" w:rsidRPr="0069429C">
        <w:rPr>
          <w:b/>
          <w:sz w:val="26"/>
          <w:szCs w:val="26"/>
          <w:u w:val="single"/>
        </w:rPr>
        <w:t>ycée Thomas Edison Lorgues</w:t>
      </w:r>
      <w:r w:rsidR="003D617B" w:rsidRPr="0069429C">
        <w:rPr>
          <w:b/>
          <w:sz w:val="26"/>
          <w:szCs w:val="26"/>
          <w:u w:val="single"/>
        </w:rPr>
        <w:t>-</w:t>
      </w:r>
      <w:r w:rsidR="004034F2" w:rsidRPr="0069429C">
        <w:rPr>
          <w:b/>
          <w:sz w:val="26"/>
          <w:szCs w:val="26"/>
          <w:u w:val="single"/>
        </w:rPr>
        <w:t xml:space="preserve"> code</w:t>
      </w:r>
      <w:r w:rsidR="003D617B" w:rsidRPr="0069429C">
        <w:rPr>
          <w:b/>
          <w:sz w:val="26"/>
          <w:szCs w:val="26"/>
          <w:u w:val="single"/>
        </w:rPr>
        <w:t xml:space="preserve"> à saisir</w:t>
      </w:r>
      <w:r w:rsidR="004034F2" w:rsidRPr="0069429C">
        <w:rPr>
          <w:b/>
          <w:sz w:val="26"/>
          <w:szCs w:val="26"/>
          <w:u w:val="single"/>
        </w:rPr>
        <w:t> :</w:t>
      </w:r>
      <w:r w:rsidR="003D617B" w:rsidRPr="0069429C">
        <w:rPr>
          <w:b/>
          <w:sz w:val="26"/>
          <w:szCs w:val="26"/>
          <w:u w:val="single"/>
        </w:rPr>
        <w:t xml:space="preserve"> 08312626</w:t>
      </w:r>
      <w:r w:rsidR="004431F3" w:rsidRPr="0069429C">
        <w:rPr>
          <w:b/>
          <w:sz w:val="26"/>
          <w:szCs w:val="26"/>
          <w:u w:val="single"/>
        </w:rPr>
        <w:t xml:space="preserve">. </w:t>
      </w:r>
    </w:p>
    <w:p w14:paraId="73563C55" w14:textId="77777777" w:rsidR="00C430E1" w:rsidRDefault="004431F3">
      <w:pPr>
        <w:spacing w:after="0"/>
      </w:pPr>
      <w:r>
        <w:rPr>
          <w:b/>
          <w:color w:val="0066FF"/>
          <w:sz w:val="56"/>
        </w:rPr>
        <w:t xml:space="preserve"> </w:t>
      </w:r>
      <w:r>
        <w:rPr>
          <w:b/>
          <w:color w:val="0066FF"/>
          <w:sz w:val="56"/>
        </w:rPr>
        <w:tab/>
        <w:t xml:space="preserve"> </w:t>
      </w:r>
    </w:p>
    <w:p w14:paraId="4E556C29" w14:textId="77777777" w:rsidR="00C430E1" w:rsidRDefault="004431F3">
      <w:pPr>
        <w:spacing w:after="0" w:line="509" w:lineRule="auto"/>
        <w:ind w:right="38"/>
      </w:pPr>
      <w:r>
        <w:rPr>
          <w:b/>
          <w:color w:val="0066FF"/>
          <w:sz w:val="56"/>
        </w:rPr>
        <w:t xml:space="preserve"> </w:t>
      </w:r>
      <w:r>
        <w:rPr>
          <w:rFonts w:ascii="Times New Roman" w:eastAsia="Times New Roman" w:hAnsi="Times New Roman" w:cs="Times New Roman"/>
          <w:sz w:val="20"/>
        </w:rPr>
        <w:t xml:space="preserve"> </w:t>
      </w:r>
    </w:p>
    <w:p w14:paraId="3E232E4C" w14:textId="77777777" w:rsidR="00C430E1" w:rsidRDefault="004431F3">
      <w:pPr>
        <w:pBdr>
          <w:top w:val="single" w:sz="17" w:space="0" w:color="006FC0"/>
          <w:left w:val="single" w:sz="17" w:space="0" w:color="006FC0"/>
          <w:bottom w:val="single" w:sz="17" w:space="0" w:color="006FC0"/>
          <w:right w:val="single" w:sz="17" w:space="0" w:color="006FC0"/>
        </w:pBdr>
        <w:tabs>
          <w:tab w:val="center" w:pos="5229"/>
        </w:tabs>
        <w:spacing w:after="0"/>
        <w:ind w:left="-15"/>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Arial" w:eastAsia="Arial" w:hAnsi="Arial" w:cs="Arial"/>
          <w:b/>
          <w:sz w:val="56"/>
        </w:rPr>
        <w:t xml:space="preserve">COMPOSITION DU DOSSIER DE </w:t>
      </w:r>
    </w:p>
    <w:p w14:paraId="66B3E56F" w14:textId="77777777" w:rsidR="00C430E1" w:rsidRDefault="004431F3">
      <w:pPr>
        <w:spacing w:after="57" w:line="240" w:lineRule="auto"/>
        <w:ind w:right="10507"/>
      </w:pPr>
      <w:r>
        <w:rPr>
          <w:rFonts w:ascii="Times New Roman" w:eastAsia="Times New Roman" w:hAnsi="Times New Roman" w:cs="Times New Roman"/>
          <w:sz w:val="20"/>
        </w:rPr>
        <w:t xml:space="preserve">  </w:t>
      </w:r>
    </w:p>
    <w:p w14:paraId="1E75CCA3" w14:textId="77777777" w:rsidR="00C430E1" w:rsidRDefault="004431F3">
      <w:pPr>
        <w:pBdr>
          <w:top w:val="single" w:sz="17" w:space="0" w:color="006FC0"/>
          <w:left w:val="single" w:sz="17" w:space="0" w:color="006FC0"/>
          <w:bottom w:val="single" w:sz="17" w:space="0" w:color="006FC0"/>
          <w:right w:val="single" w:sz="17" w:space="0" w:color="006FC0"/>
        </w:pBdr>
        <w:tabs>
          <w:tab w:val="center" w:pos="5230"/>
        </w:tabs>
        <w:spacing w:after="0"/>
        <w:ind w:left="-15"/>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Arial" w:eastAsia="Arial" w:hAnsi="Arial" w:cs="Arial"/>
          <w:b/>
          <w:sz w:val="56"/>
        </w:rPr>
        <w:t xml:space="preserve">CANDIDATURE </w:t>
      </w:r>
    </w:p>
    <w:p w14:paraId="28383F9D" w14:textId="77777777" w:rsidR="00C430E1" w:rsidRDefault="004431F3">
      <w:pPr>
        <w:spacing w:after="0"/>
      </w:pPr>
      <w:r>
        <w:rPr>
          <w:rFonts w:ascii="Times New Roman" w:eastAsia="Times New Roman" w:hAnsi="Times New Roman" w:cs="Times New Roman"/>
          <w:sz w:val="20"/>
        </w:rPr>
        <w:t xml:space="preserve"> </w:t>
      </w:r>
    </w:p>
    <w:p w14:paraId="10ED3EEF" w14:textId="77777777" w:rsidR="00C430E1" w:rsidRDefault="004431F3">
      <w:pPr>
        <w:spacing w:after="0"/>
      </w:pPr>
      <w:r>
        <w:rPr>
          <w:rFonts w:ascii="Times New Roman" w:eastAsia="Times New Roman" w:hAnsi="Times New Roman" w:cs="Times New Roman"/>
          <w:sz w:val="20"/>
        </w:rPr>
        <w:t xml:space="preserve"> </w:t>
      </w:r>
    </w:p>
    <w:p w14:paraId="78940294" w14:textId="77777777" w:rsidR="00C430E1" w:rsidRDefault="004431F3">
      <w:pPr>
        <w:spacing w:after="0"/>
      </w:pPr>
      <w:r>
        <w:rPr>
          <w:rFonts w:ascii="Times New Roman" w:eastAsia="Times New Roman" w:hAnsi="Times New Roman" w:cs="Times New Roman"/>
          <w:sz w:val="20"/>
        </w:rPr>
        <w:t xml:space="preserve"> </w:t>
      </w:r>
    </w:p>
    <w:p w14:paraId="6133EAF7" w14:textId="77777777" w:rsidR="00C430E1" w:rsidRDefault="004431F3">
      <w:pPr>
        <w:spacing w:after="370"/>
      </w:pPr>
      <w:r>
        <w:rPr>
          <w:rFonts w:ascii="Times New Roman" w:eastAsia="Times New Roman" w:hAnsi="Times New Roman" w:cs="Times New Roman"/>
          <w:sz w:val="20"/>
        </w:rPr>
        <w:t xml:space="preserve"> </w:t>
      </w:r>
    </w:p>
    <w:p w14:paraId="1FC9E1AB" w14:textId="77777777" w:rsidR="00C430E1" w:rsidRPr="00B03F97" w:rsidRDefault="004431F3">
      <w:pPr>
        <w:numPr>
          <w:ilvl w:val="0"/>
          <w:numId w:val="1"/>
        </w:numPr>
        <w:spacing w:after="33"/>
        <w:ind w:right="369" w:hanging="362"/>
        <w:jc w:val="both"/>
      </w:pPr>
      <w:r>
        <w:rPr>
          <w:sz w:val="30"/>
        </w:rPr>
        <w:t xml:space="preserve">La fiche de candidature à la section sportive football. </w:t>
      </w:r>
    </w:p>
    <w:p w14:paraId="1EE33218" w14:textId="77777777" w:rsidR="00B03F97" w:rsidRDefault="00B03F97" w:rsidP="00B03F97">
      <w:pPr>
        <w:spacing w:after="33"/>
        <w:ind w:left="679" w:right="369"/>
        <w:jc w:val="both"/>
      </w:pPr>
    </w:p>
    <w:p w14:paraId="0D057573" w14:textId="77777777" w:rsidR="00C430E1" w:rsidRDefault="004431F3">
      <w:pPr>
        <w:spacing w:after="210"/>
      </w:pPr>
      <w:r>
        <w:rPr>
          <w:rFonts w:ascii="Arial" w:eastAsia="Arial" w:hAnsi="Arial" w:cs="Arial"/>
          <w:sz w:val="36"/>
        </w:rPr>
        <w:t xml:space="preserve"> </w:t>
      </w:r>
    </w:p>
    <w:p w14:paraId="25776F22" w14:textId="77777777" w:rsidR="00C430E1" w:rsidRDefault="004431F3" w:rsidP="0024720B">
      <w:pPr>
        <w:numPr>
          <w:ilvl w:val="0"/>
          <w:numId w:val="1"/>
        </w:numPr>
        <w:spacing w:after="33"/>
        <w:ind w:right="369" w:hanging="362"/>
        <w:jc w:val="both"/>
      </w:pPr>
      <w:r>
        <w:rPr>
          <w:sz w:val="30"/>
        </w:rPr>
        <w:t>Une lettre de motivation du candidat</w:t>
      </w:r>
      <w:r w:rsidR="00925602">
        <w:rPr>
          <w:sz w:val="30"/>
        </w:rPr>
        <w:t xml:space="preserve"> (parcours footballistique, investissement</w:t>
      </w:r>
      <w:r w:rsidR="0024720B">
        <w:rPr>
          <w:sz w:val="30"/>
        </w:rPr>
        <w:t xml:space="preserve"> au sein des clubs...motivations</w:t>
      </w:r>
      <w:proofErr w:type="gramStart"/>
      <w:r w:rsidR="0024720B">
        <w:rPr>
          <w:sz w:val="30"/>
        </w:rPr>
        <w:t>...</w:t>
      </w:r>
      <w:r>
        <w:rPr>
          <w:sz w:val="30"/>
        </w:rPr>
        <w:t xml:space="preserve"> </w:t>
      </w:r>
      <w:r w:rsidR="0024720B">
        <w:rPr>
          <w:sz w:val="30"/>
        </w:rPr>
        <w:t>.</w:t>
      </w:r>
      <w:proofErr w:type="gramEnd"/>
    </w:p>
    <w:p w14:paraId="71EF2139" w14:textId="77777777" w:rsidR="00C430E1" w:rsidRDefault="00C430E1" w:rsidP="00101C9E">
      <w:pPr>
        <w:spacing w:after="8"/>
        <w:ind w:left="1041" w:right="369"/>
        <w:jc w:val="both"/>
      </w:pPr>
    </w:p>
    <w:p w14:paraId="7DDA788C" w14:textId="77777777" w:rsidR="00C430E1" w:rsidRDefault="004431F3">
      <w:pPr>
        <w:spacing w:after="0"/>
      </w:pPr>
      <w:r>
        <w:rPr>
          <w:rFonts w:ascii="Arial" w:eastAsia="Arial" w:hAnsi="Arial" w:cs="Arial"/>
          <w:sz w:val="34"/>
        </w:rPr>
        <w:t xml:space="preserve"> </w:t>
      </w:r>
    </w:p>
    <w:p w14:paraId="414F81FA" w14:textId="77777777" w:rsidR="00C430E1" w:rsidRDefault="004431F3">
      <w:pPr>
        <w:spacing w:after="34"/>
      </w:pPr>
      <w:r>
        <w:rPr>
          <w:rFonts w:ascii="Arial" w:eastAsia="Arial" w:hAnsi="Arial" w:cs="Arial"/>
          <w:sz w:val="27"/>
        </w:rPr>
        <w:t xml:space="preserve"> </w:t>
      </w:r>
    </w:p>
    <w:p w14:paraId="223A3C0C" w14:textId="77777777" w:rsidR="00C430E1" w:rsidRDefault="004431F3">
      <w:pPr>
        <w:numPr>
          <w:ilvl w:val="0"/>
          <w:numId w:val="1"/>
        </w:numPr>
        <w:spacing w:after="8"/>
        <w:ind w:right="369" w:hanging="362"/>
        <w:jc w:val="both"/>
      </w:pPr>
      <w:r>
        <w:rPr>
          <w:sz w:val="30"/>
        </w:rPr>
        <w:t xml:space="preserve">Les photocopies des deux premiers trimestres de l’année en cours. </w:t>
      </w:r>
    </w:p>
    <w:p w14:paraId="2F1E653D" w14:textId="77777777" w:rsidR="00C430E1" w:rsidRDefault="004431F3">
      <w:pPr>
        <w:spacing w:after="0"/>
      </w:pPr>
      <w:r>
        <w:rPr>
          <w:rFonts w:ascii="Arial" w:eastAsia="Arial" w:hAnsi="Arial" w:cs="Arial"/>
          <w:sz w:val="34"/>
        </w:rPr>
        <w:t xml:space="preserve"> </w:t>
      </w:r>
    </w:p>
    <w:p w14:paraId="3C1E9693" w14:textId="77777777" w:rsidR="00C430E1" w:rsidRDefault="004431F3">
      <w:pPr>
        <w:spacing w:after="0"/>
      </w:pPr>
      <w:r>
        <w:rPr>
          <w:rFonts w:ascii="Arial" w:eastAsia="Arial" w:hAnsi="Arial" w:cs="Arial"/>
          <w:sz w:val="34"/>
        </w:rPr>
        <w:t xml:space="preserve"> </w:t>
      </w:r>
    </w:p>
    <w:p w14:paraId="7C834ED4" w14:textId="77777777" w:rsidR="00C430E1" w:rsidRDefault="004431F3">
      <w:pPr>
        <w:spacing w:after="105"/>
      </w:pPr>
      <w:r>
        <w:rPr>
          <w:rFonts w:ascii="Arial" w:eastAsia="Arial" w:hAnsi="Arial" w:cs="Arial"/>
          <w:sz w:val="34"/>
        </w:rPr>
        <w:t xml:space="preserve"> </w:t>
      </w:r>
    </w:p>
    <w:p w14:paraId="54741B84" w14:textId="77777777" w:rsidR="00C430E1" w:rsidRDefault="004431F3">
      <w:pPr>
        <w:spacing w:after="0"/>
      </w:pPr>
      <w:r>
        <w:rPr>
          <w:rFonts w:ascii="Arial" w:eastAsia="Arial" w:hAnsi="Arial" w:cs="Arial"/>
          <w:sz w:val="48"/>
        </w:rPr>
        <w:t xml:space="preserve"> </w:t>
      </w:r>
    </w:p>
    <w:p w14:paraId="05508494" w14:textId="77777777" w:rsidR="00C430E1" w:rsidRDefault="004431F3">
      <w:pPr>
        <w:spacing w:after="0"/>
        <w:ind w:right="61"/>
        <w:jc w:val="center"/>
      </w:pPr>
      <w:r>
        <w:rPr>
          <w:rFonts w:ascii="Arial" w:eastAsia="Arial" w:hAnsi="Arial" w:cs="Arial"/>
          <w:b/>
          <w:sz w:val="32"/>
        </w:rPr>
        <w:t xml:space="preserve">LE DOSSIER COMPLET EST A RENVOYER </w:t>
      </w:r>
    </w:p>
    <w:p w14:paraId="7CFACB46" w14:textId="223D1942" w:rsidR="00C430E1" w:rsidRDefault="004431F3">
      <w:pPr>
        <w:spacing w:after="214"/>
        <w:ind w:left="776"/>
      </w:pPr>
      <w:r>
        <w:rPr>
          <w:rFonts w:ascii="Arial" w:eastAsia="Arial" w:hAnsi="Arial" w:cs="Arial"/>
          <w:b/>
          <w:sz w:val="32"/>
        </w:rPr>
        <w:t xml:space="preserve">AU PLUS TARD LE </w:t>
      </w:r>
      <w:r w:rsidR="00047821">
        <w:rPr>
          <w:rFonts w:ascii="Arial" w:eastAsia="Arial" w:hAnsi="Arial" w:cs="Arial"/>
          <w:b/>
          <w:sz w:val="32"/>
        </w:rPr>
        <w:t>2</w:t>
      </w:r>
      <w:r w:rsidR="00976366">
        <w:rPr>
          <w:rFonts w:ascii="Arial" w:eastAsia="Arial" w:hAnsi="Arial" w:cs="Arial"/>
          <w:b/>
          <w:sz w:val="32"/>
        </w:rPr>
        <w:t>6</w:t>
      </w:r>
      <w:r w:rsidR="00047821">
        <w:rPr>
          <w:rFonts w:ascii="Arial" w:eastAsia="Arial" w:hAnsi="Arial" w:cs="Arial"/>
          <w:b/>
          <w:sz w:val="32"/>
        </w:rPr>
        <w:t xml:space="preserve"> MARS</w:t>
      </w:r>
      <w:r>
        <w:rPr>
          <w:rFonts w:ascii="Arial" w:eastAsia="Arial" w:hAnsi="Arial" w:cs="Arial"/>
          <w:b/>
          <w:sz w:val="32"/>
        </w:rPr>
        <w:t xml:space="preserve"> 202</w:t>
      </w:r>
      <w:r w:rsidR="00416DEC">
        <w:rPr>
          <w:rFonts w:ascii="Arial" w:eastAsia="Arial" w:hAnsi="Arial" w:cs="Arial"/>
          <w:b/>
          <w:sz w:val="32"/>
        </w:rPr>
        <w:t>5</w:t>
      </w:r>
      <w:r>
        <w:rPr>
          <w:rFonts w:ascii="Arial" w:eastAsia="Arial" w:hAnsi="Arial" w:cs="Arial"/>
          <w:b/>
          <w:sz w:val="32"/>
        </w:rPr>
        <w:t xml:space="preserve"> A L’ADRESSE SUIVANTE : </w:t>
      </w:r>
    </w:p>
    <w:p w14:paraId="3C552E65" w14:textId="77777777" w:rsidR="00C430E1" w:rsidRDefault="004431F3">
      <w:pPr>
        <w:spacing w:after="0"/>
      </w:pPr>
      <w:r>
        <w:rPr>
          <w:rFonts w:ascii="Arial" w:eastAsia="Arial" w:hAnsi="Arial" w:cs="Arial"/>
          <w:b/>
          <w:sz w:val="36"/>
        </w:rPr>
        <w:t xml:space="preserve"> </w:t>
      </w:r>
    </w:p>
    <w:p w14:paraId="2AE1BD2C" w14:textId="77777777" w:rsidR="00C430E1" w:rsidRPr="006A7649" w:rsidRDefault="004431F3" w:rsidP="00A0389F">
      <w:pPr>
        <w:spacing w:after="0"/>
        <w:rPr>
          <w:lang w:val="en-US"/>
        </w:rPr>
      </w:pPr>
      <w:r>
        <w:rPr>
          <w:rFonts w:ascii="Arial" w:eastAsia="Arial" w:hAnsi="Arial" w:cs="Arial"/>
          <w:b/>
          <w:sz w:val="35"/>
        </w:rPr>
        <w:t xml:space="preserve"> </w:t>
      </w:r>
      <w:r w:rsidR="00A0389F">
        <w:rPr>
          <w:rFonts w:ascii="Arial" w:eastAsia="Arial" w:hAnsi="Arial" w:cs="Arial"/>
          <w:b/>
          <w:sz w:val="35"/>
        </w:rPr>
        <w:t xml:space="preserve">                               </w:t>
      </w:r>
      <w:r w:rsidRPr="006A7649">
        <w:rPr>
          <w:rFonts w:ascii="Arial" w:eastAsia="Arial" w:hAnsi="Arial" w:cs="Arial"/>
          <w:sz w:val="36"/>
          <w:lang w:val="en-US"/>
        </w:rPr>
        <w:t xml:space="preserve">LYCEE THOMAS EDISON </w:t>
      </w:r>
    </w:p>
    <w:p w14:paraId="31230AB7" w14:textId="77777777" w:rsidR="00C430E1" w:rsidRPr="006A7649" w:rsidRDefault="004431F3">
      <w:pPr>
        <w:spacing w:after="23"/>
        <w:ind w:left="10" w:right="47" w:hanging="10"/>
        <w:jc w:val="center"/>
        <w:rPr>
          <w:lang w:val="en-US"/>
        </w:rPr>
      </w:pPr>
      <w:r w:rsidRPr="006A7649">
        <w:rPr>
          <w:rFonts w:ascii="Arial" w:eastAsia="Arial" w:hAnsi="Arial" w:cs="Arial"/>
          <w:i/>
          <w:sz w:val="28"/>
          <w:lang w:val="en-US"/>
        </w:rPr>
        <w:t xml:space="preserve">SECRETARIAT DE SCOLARITE </w:t>
      </w:r>
    </w:p>
    <w:p w14:paraId="285EDE22" w14:textId="77777777" w:rsidR="00C430E1" w:rsidRPr="006A7649" w:rsidRDefault="004431F3">
      <w:pPr>
        <w:spacing w:after="23"/>
        <w:ind w:left="10" w:right="46" w:hanging="10"/>
        <w:jc w:val="center"/>
        <w:rPr>
          <w:lang w:val="en-US"/>
        </w:rPr>
      </w:pPr>
      <w:r w:rsidRPr="006A7649">
        <w:rPr>
          <w:rFonts w:ascii="Arial" w:eastAsia="Arial" w:hAnsi="Arial" w:cs="Arial"/>
          <w:i/>
          <w:sz w:val="28"/>
          <w:lang w:val="en-US"/>
        </w:rPr>
        <w:t xml:space="preserve">SECTION SPORTIVE FOOTBALL </w:t>
      </w:r>
    </w:p>
    <w:p w14:paraId="5A7C750C" w14:textId="77777777" w:rsidR="007D77AC" w:rsidRPr="006A7649" w:rsidRDefault="004431F3" w:rsidP="007D77AC">
      <w:pPr>
        <w:spacing w:after="213"/>
        <w:ind w:left="10" w:right="44" w:hanging="10"/>
        <w:jc w:val="center"/>
        <w:rPr>
          <w:rFonts w:ascii="Arial" w:eastAsia="Arial" w:hAnsi="Arial" w:cs="Arial"/>
          <w:i/>
          <w:sz w:val="28"/>
          <w:lang w:val="en-US"/>
        </w:rPr>
      </w:pPr>
      <w:r w:rsidRPr="006A7649">
        <w:rPr>
          <w:rFonts w:ascii="Arial" w:eastAsia="Arial" w:hAnsi="Arial" w:cs="Arial"/>
          <w:i/>
          <w:sz w:val="28"/>
          <w:lang w:val="en-US"/>
        </w:rPr>
        <w:t xml:space="preserve">1 RUE EMILE HERAUD </w:t>
      </w:r>
    </w:p>
    <w:p w14:paraId="73A33E20" w14:textId="77777777" w:rsidR="00A0389F" w:rsidRPr="006A7649" w:rsidRDefault="00EF3EFF" w:rsidP="007D77AC">
      <w:pPr>
        <w:spacing w:after="213"/>
        <w:ind w:left="10" w:right="44" w:hanging="10"/>
        <w:jc w:val="center"/>
        <w:rPr>
          <w:rFonts w:ascii="Arial" w:eastAsia="Arial" w:hAnsi="Arial" w:cs="Arial"/>
          <w:i/>
          <w:sz w:val="28"/>
          <w:lang w:val="en-US"/>
        </w:rPr>
      </w:pPr>
      <w:r w:rsidRPr="006A7649">
        <w:rPr>
          <w:rFonts w:ascii="Arial" w:eastAsia="Arial" w:hAnsi="Arial" w:cs="Arial"/>
          <w:i/>
          <w:sz w:val="28"/>
          <w:lang w:val="en-US"/>
        </w:rPr>
        <w:t xml:space="preserve">83510 </w:t>
      </w:r>
      <w:proofErr w:type="spellStart"/>
      <w:r w:rsidRPr="006A7649">
        <w:rPr>
          <w:rFonts w:ascii="Arial" w:eastAsia="Arial" w:hAnsi="Arial" w:cs="Arial"/>
          <w:i/>
          <w:sz w:val="28"/>
          <w:lang w:val="en-US"/>
        </w:rPr>
        <w:t>Lorgues</w:t>
      </w:r>
      <w:proofErr w:type="spellEnd"/>
    </w:p>
    <w:p w14:paraId="589339A0" w14:textId="77777777" w:rsidR="00C430E1" w:rsidRPr="006A7649" w:rsidRDefault="00C430E1" w:rsidP="009A42C3">
      <w:pPr>
        <w:spacing w:after="23"/>
        <w:ind w:right="48"/>
        <w:rPr>
          <w:lang w:val="en-US"/>
        </w:rPr>
      </w:pPr>
    </w:p>
    <w:p w14:paraId="23168D76" w14:textId="77777777" w:rsidR="00C430E1" w:rsidRPr="006A7649" w:rsidRDefault="004431F3">
      <w:pPr>
        <w:spacing w:after="0"/>
        <w:jc w:val="right"/>
        <w:rPr>
          <w:lang w:val="en-US"/>
        </w:rPr>
      </w:pPr>
      <w:r w:rsidRPr="006A7649">
        <w:rPr>
          <w:b/>
          <w:color w:val="0066FF"/>
          <w:sz w:val="56"/>
          <w:lang w:val="en-US"/>
        </w:rPr>
        <w:t xml:space="preserve"> </w:t>
      </w:r>
    </w:p>
    <w:p w14:paraId="333DB5A5" w14:textId="77777777" w:rsidR="00C430E1" w:rsidRPr="006A7649" w:rsidRDefault="004431F3">
      <w:pPr>
        <w:pStyle w:val="Titre1"/>
        <w:jc w:val="left"/>
        <w:rPr>
          <w:lang w:val="en-US"/>
        </w:rPr>
      </w:pPr>
      <w:r w:rsidRPr="006A7649">
        <w:rPr>
          <w:color w:val="0066FF"/>
          <w:lang w:val="en-US"/>
        </w:rPr>
        <w:t xml:space="preserve">                      </w:t>
      </w:r>
      <w:r w:rsidRPr="006A7649">
        <w:rPr>
          <w:lang w:val="en-US"/>
        </w:rPr>
        <w:t>SECTION FOOTBALL</w:t>
      </w:r>
    </w:p>
    <w:p w14:paraId="616E433F" w14:textId="77777777" w:rsidR="00C430E1" w:rsidRPr="006A7649" w:rsidRDefault="004431F3">
      <w:pPr>
        <w:spacing w:after="0"/>
        <w:ind w:left="10" w:right="92" w:hanging="10"/>
        <w:jc w:val="center"/>
        <w:rPr>
          <w:lang w:val="en-US"/>
        </w:rPr>
      </w:pPr>
      <w:r w:rsidRPr="006A7649">
        <w:rPr>
          <w:b/>
          <w:color w:val="0070C0"/>
          <w:sz w:val="44"/>
          <w:lang w:val="en-US"/>
        </w:rPr>
        <w:t>Lycée Thomas Edison - ESLF Football</w:t>
      </w:r>
      <w:r w:rsidRPr="006A7649">
        <w:rPr>
          <w:b/>
          <w:color w:val="0070C0"/>
          <w:lang w:val="en-US"/>
        </w:rPr>
        <w:t xml:space="preserve"> </w:t>
      </w:r>
    </w:p>
    <w:p w14:paraId="5E16AC97" w14:textId="77777777" w:rsidR="00C430E1" w:rsidRPr="006A7649" w:rsidRDefault="004431F3">
      <w:pPr>
        <w:spacing w:after="237"/>
        <w:rPr>
          <w:lang w:val="en-US"/>
        </w:rPr>
      </w:pPr>
      <w:r w:rsidRPr="006A7649">
        <w:rPr>
          <w:sz w:val="24"/>
          <w:lang w:val="en-US"/>
        </w:rPr>
        <w:t xml:space="preserve"> </w:t>
      </w:r>
    </w:p>
    <w:p w14:paraId="26E7FB7E" w14:textId="77777777" w:rsidR="00C430E1" w:rsidRDefault="004431F3" w:rsidP="00E22E0F">
      <w:pPr>
        <w:spacing w:after="221"/>
      </w:pPr>
      <w:r w:rsidRPr="006A7649">
        <w:rPr>
          <w:sz w:val="24"/>
          <w:lang w:val="en-US"/>
        </w:rPr>
        <w:t xml:space="preserve"> </w:t>
      </w:r>
      <w:r>
        <w:rPr>
          <w:color w:val="365F91"/>
          <w:sz w:val="24"/>
        </w:rPr>
        <w:t xml:space="preserve">Modalités d’entrée dans la section sportive scolaire Football au Lycée Thomas Edison à Lorgues. </w:t>
      </w:r>
    </w:p>
    <w:p w14:paraId="01976AA0" w14:textId="69A41D9A" w:rsidR="00275186" w:rsidRDefault="00416DEC" w:rsidP="00275186">
      <w:pPr>
        <w:pBdr>
          <w:top w:val="single" w:sz="4" w:space="0" w:color="000000"/>
          <w:left w:val="single" w:sz="4" w:space="0" w:color="000000"/>
          <w:bottom w:val="single" w:sz="4" w:space="0" w:color="000000"/>
          <w:right w:val="single" w:sz="4" w:space="0" w:color="000000"/>
        </w:pBdr>
        <w:shd w:val="clear" w:color="auto" w:fill="E5B8B7"/>
        <w:spacing w:after="116" w:line="249" w:lineRule="auto"/>
        <w:ind w:left="108" w:right="246" w:hanging="10"/>
      </w:pPr>
      <w:r>
        <w:rPr>
          <w:sz w:val="24"/>
        </w:rPr>
        <w:t xml:space="preserve"> </w:t>
      </w:r>
      <w:r w:rsidR="004431F3" w:rsidRPr="00275186">
        <w:rPr>
          <w:b/>
          <w:bCs/>
          <w:sz w:val="24"/>
        </w:rPr>
        <w:t>MARS</w:t>
      </w:r>
      <w:r w:rsidR="00275186">
        <w:rPr>
          <w:b/>
          <w:bCs/>
          <w:sz w:val="24"/>
        </w:rPr>
        <w:t xml:space="preserve"> 2025</w:t>
      </w:r>
      <w:r w:rsidR="00275186" w:rsidRPr="00275186">
        <w:rPr>
          <w:b/>
          <w:bCs/>
          <w:sz w:val="24"/>
        </w:rPr>
        <w:t> </w:t>
      </w:r>
      <w:r w:rsidR="00275186">
        <w:rPr>
          <w:sz w:val="24"/>
        </w:rPr>
        <w:t xml:space="preserve">: Diffusion des informations et modalités d’inscription </w:t>
      </w:r>
    </w:p>
    <w:p w14:paraId="513A2A0E" w14:textId="4D2FBF55" w:rsidR="00C430E1" w:rsidRDefault="001F2371" w:rsidP="007F4291">
      <w:pPr>
        <w:pBdr>
          <w:top w:val="single" w:sz="4" w:space="0" w:color="000000"/>
          <w:left w:val="single" w:sz="4" w:space="0" w:color="000000"/>
          <w:bottom w:val="single" w:sz="4" w:space="0" w:color="000000"/>
          <w:right w:val="single" w:sz="4" w:space="0" w:color="000000"/>
        </w:pBdr>
        <w:shd w:val="clear" w:color="auto" w:fill="E5B8B7"/>
        <w:spacing w:after="111" w:line="250" w:lineRule="auto"/>
        <w:ind w:left="108" w:right="246" w:hanging="10"/>
      </w:pPr>
      <w:r>
        <w:rPr>
          <w:sz w:val="24"/>
        </w:rPr>
        <w:t>(</w:t>
      </w:r>
      <w:proofErr w:type="gramStart"/>
      <w:r>
        <w:rPr>
          <w:sz w:val="24"/>
        </w:rPr>
        <w:t>notamment</w:t>
      </w:r>
      <w:proofErr w:type="gramEnd"/>
      <w:r w:rsidR="00FB68E1">
        <w:rPr>
          <w:sz w:val="24"/>
        </w:rPr>
        <w:t>,</w:t>
      </w:r>
      <w:r>
        <w:rPr>
          <w:sz w:val="24"/>
        </w:rPr>
        <w:t xml:space="preserve"> lors de la journée portes ouvertes du lycée Thomas Edison-LORGUES le samedi matin 8 mars 2025)</w:t>
      </w:r>
    </w:p>
    <w:p w14:paraId="3F6C2BA2" w14:textId="0F0DBC21" w:rsidR="00C430E1" w:rsidRPr="0024720B" w:rsidRDefault="003D617B">
      <w:pPr>
        <w:pBdr>
          <w:top w:val="single" w:sz="4" w:space="0" w:color="000000"/>
          <w:left w:val="single" w:sz="4" w:space="0" w:color="000000"/>
          <w:bottom w:val="single" w:sz="4" w:space="0" w:color="000000"/>
          <w:right w:val="single" w:sz="4" w:space="0" w:color="000000"/>
        </w:pBdr>
        <w:shd w:val="clear" w:color="auto" w:fill="F2DBDB"/>
        <w:spacing w:after="111" w:line="250" w:lineRule="auto"/>
        <w:ind w:left="108" w:right="307" w:hanging="10"/>
        <w:rPr>
          <w:b/>
        </w:rPr>
      </w:pPr>
      <w:r w:rsidRPr="0024720B">
        <w:rPr>
          <w:b/>
          <w:sz w:val="24"/>
        </w:rPr>
        <w:t xml:space="preserve"> </w:t>
      </w:r>
      <w:r w:rsidR="000F60F1">
        <w:rPr>
          <w:b/>
          <w:sz w:val="24"/>
        </w:rPr>
        <w:t>AVRIL</w:t>
      </w:r>
      <w:r w:rsidR="004431F3" w:rsidRPr="0024720B">
        <w:rPr>
          <w:b/>
          <w:sz w:val="24"/>
        </w:rPr>
        <w:t xml:space="preserve"> 202</w:t>
      </w:r>
      <w:r w:rsidR="000F60F1">
        <w:rPr>
          <w:b/>
          <w:sz w:val="24"/>
        </w:rPr>
        <w:t>5</w:t>
      </w:r>
    </w:p>
    <w:p w14:paraId="33D2C9CF" w14:textId="769CD116" w:rsidR="00C430E1" w:rsidRPr="0024720B" w:rsidRDefault="004431F3">
      <w:pPr>
        <w:pBdr>
          <w:top w:val="single" w:sz="4" w:space="0" w:color="000000"/>
          <w:left w:val="single" w:sz="4" w:space="0" w:color="000000"/>
          <w:bottom w:val="single" w:sz="4" w:space="0" w:color="000000"/>
          <w:right w:val="single" w:sz="4" w:space="0" w:color="000000"/>
        </w:pBdr>
        <w:shd w:val="clear" w:color="auto" w:fill="F2DBDB"/>
        <w:spacing w:after="111" w:line="250" w:lineRule="auto"/>
        <w:ind w:left="108" w:right="307" w:hanging="10"/>
        <w:rPr>
          <w:b/>
        </w:rPr>
      </w:pPr>
      <w:r w:rsidRPr="0024720B">
        <w:rPr>
          <w:b/>
          <w:sz w:val="24"/>
        </w:rPr>
        <w:t xml:space="preserve">Arrêt de dépôts de dossiers de </w:t>
      </w:r>
      <w:proofErr w:type="gramStart"/>
      <w:r w:rsidRPr="0024720B">
        <w:rPr>
          <w:b/>
          <w:sz w:val="24"/>
        </w:rPr>
        <w:t xml:space="preserve">candidature </w:t>
      </w:r>
      <w:r w:rsidR="00275186">
        <w:rPr>
          <w:b/>
          <w:sz w:val="24"/>
        </w:rPr>
        <w:t xml:space="preserve"> le</w:t>
      </w:r>
      <w:proofErr w:type="gramEnd"/>
      <w:r w:rsidR="00275186">
        <w:rPr>
          <w:b/>
          <w:sz w:val="24"/>
        </w:rPr>
        <w:t xml:space="preserve"> </w:t>
      </w:r>
      <w:r w:rsidR="00FB68E1">
        <w:rPr>
          <w:b/>
          <w:sz w:val="24"/>
        </w:rPr>
        <w:t>2</w:t>
      </w:r>
      <w:r w:rsidR="00976366">
        <w:rPr>
          <w:b/>
          <w:sz w:val="24"/>
        </w:rPr>
        <w:t>6</w:t>
      </w:r>
      <w:r w:rsidR="00FB68E1">
        <w:rPr>
          <w:b/>
          <w:sz w:val="24"/>
        </w:rPr>
        <w:t>/03/</w:t>
      </w:r>
      <w:r w:rsidR="00275186">
        <w:rPr>
          <w:b/>
          <w:sz w:val="24"/>
        </w:rPr>
        <w:t>2025</w:t>
      </w:r>
    </w:p>
    <w:p w14:paraId="3894C984" w14:textId="11C5A0E4" w:rsidR="00C430E1" w:rsidRDefault="00C430E1" w:rsidP="007F4291">
      <w:pPr>
        <w:spacing w:after="0"/>
      </w:pPr>
    </w:p>
    <w:p w14:paraId="3F039316" w14:textId="31112C5C" w:rsidR="00C430E1" w:rsidRPr="0024720B" w:rsidRDefault="002F7839">
      <w:pPr>
        <w:pBdr>
          <w:top w:val="single" w:sz="4" w:space="0" w:color="000000"/>
          <w:left w:val="single" w:sz="4" w:space="0" w:color="000000"/>
          <w:bottom w:val="single" w:sz="4" w:space="0" w:color="000000"/>
          <w:right w:val="single" w:sz="4" w:space="0" w:color="000000"/>
        </w:pBdr>
        <w:shd w:val="clear" w:color="auto" w:fill="EAF1DD"/>
        <w:spacing w:after="111" w:line="250" w:lineRule="auto"/>
        <w:ind w:left="108" w:right="307" w:hanging="10"/>
        <w:rPr>
          <w:b/>
          <w:sz w:val="26"/>
          <w:szCs w:val="26"/>
        </w:rPr>
      </w:pPr>
      <w:r w:rsidRPr="0024720B">
        <w:rPr>
          <w:b/>
          <w:sz w:val="26"/>
          <w:szCs w:val="26"/>
        </w:rPr>
        <w:t xml:space="preserve"> </w:t>
      </w:r>
      <w:r w:rsidR="00976366">
        <w:rPr>
          <w:b/>
          <w:sz w:val="26"/>
          <w:szCs w:val="26"/>
        </w:rPr>
        <w:t>L</w:t>
      </w:r>
      <w:r w:rsidR="004431F3" w:rsidRPr="0024720B">
        <w:rPr>
          <w:b/>
          <w:sz w:val="26"/>
          <w:szCs w:val="26"/>
        </w:rPr>
        <w:t xml:space="preserve">e </w:t>
      </w:r>
      <w:r w:rsidR="004431F3" w:rsidRPr="0024720B">
        <w:rPr>
          <w:b/>
          <w:sz w:val="26"/>
          <w:szCs w:val="26"/>
          <w:u w:val="single" w:color="000000"/>
        </w:rPr>
        <w:t xml:space="preserve">mercredi </w:t>
      </w:r>
      <w:r w:rsidR="00FB68E1">
        <w:rPr>
          <w:b/>
          <w:sz w:val="26"/>
          <w:szCs w:val="26"/>
          <w:u w:val="single" w:color="000000"/>
        </w:rPr>
        <w:t>02</w:t>
      </w:r>
      <w:r w:rsidR="004431F3" w:rsidRPr="0024720B">
        <w:rPr>
          <w:b/>
          <w:sz w:val="26"/>
          <w:szCs w:val="26"/>
          <w:u w:val="single" w:color="000000"/>
        </w:rPr>
        <w:t xml:space="preserve"> </w:t>
      </w:r>
      <w:r w:rsidR="000F60F1">
        <w:rPr>
          <w:b/>
          <w:sz w:val="26"/>
          <w:szCs w:val="26"/>
          <w:u w:val="single" w:color="000000"/>
        </w:rPr>
        <w:t>AVRIL</w:t>
      </w:r>
      <w:r w:rsidR="004431F3" w:rsidRPr="0024720B">
        <w:rPr>
          <w:b/>
          <w:sz w:val="26"/>
          <w:szCs w:val="26"/>
          <w:u w:val="single" w:color="000000"/>
        </w:rPr>
        <w:t xml:space="preserve"> 202</w:t>
      </w:r>
      <w:r w:rsidR="000F60F1">
        <w:rPr>
          <w:b/>
          <w:sz w:val="26"/>
          <w:szCs w:val="26"/>
          <w:u w:val="single" w:color="000000"/>
        </w:rPr>
        <w:t>5</w:t>
      </w:r>
      <w:r w:rsidR="004431F3" w:rsidRPr="0024720B">
        <w:rPr>
          <w:b/>
          <w:sz w:val="26"/>
          <w:szCs w:val="26"/>
        </w:rPr>
        <w:t xml:space="preserve"> à 13H 30 au stade CAUVIN </w:t>
      </w:r>
    </w:p>
    <w:p w14:paraId="072E8D6F" w14:textId="77777777" w:rsidR="00C430E1" w:rsidRDefault="004431F3">
      <w:pPr>
        <w:pBdr>
          <w:top w:val="single" w:sz="4" w:space="0" w:color="000000"/>
          <w:left w:val="single" w:sz="4" w:space="0" w:color="000000"/>
          <w:bottom w:val="single" w:sz="4" w:space="0" w:color="000000"/>
          <w:right w:val="single" w:sz="4" w:space="0" w:color="000000"/>
        </w:pBdr>
        <w:shd w:val="clear" w:color="auto" w:fill="EAF1DD"/>
        <w:spacing w:after="111" w:line="250" w:lineRule="auto"/>
        <w:ind w:left="108" w:right="307" w:hanging="10"/>
      </w:pPr>
      <w:r>
        <w:rPr>
          <w:sz w:val="24"/>
        </w:rPr>
        <w:t xml:space="preserve">Tests sportifs de recrutement pour évaluation des aptitudes footballistiques </w:t>
      </w:r>
      <w:r w:rsidR="00406738">
        <w:rPr>
          <w:sz w:val="24"/>
        </w:rPr>
        <w:t>et entretien oral avec un professeur</w:t>
      </w:r>
      <w:r w:rsidR="00057569">
        <w:rPr>
          <w:sz w:val="24"/>
        </w:rPr>
        <w:t xml:space="preserve"> d’EPS coordinateur de la section</w:t>
      </w:r>
      <w:r w:rsidR="00CB7675">
        <w:rPr>
          <w:sz w:val="24"/>
        </w:rPr>
        <w:t xml:space="preserve"> football. Les </w:t>
      </w:r>
      <w:r w:rsidR="009833AA">
        <w:rPr>
          <w:sz w:val="24"/>
        </w:rPr>
        <w:t>modalités de recrutement</w:t>
      </w:r>
      <w:r w:rsidR="00A34F23">
        <w:rPr>
          <w:sz w:val="24"/>
        </w:rPr>
        <w:t xml:space="preserve"> pourr</w:t>
      </w:r>
      <w:r w:rsidR="00CB7675">
        <w:rPr>
          <w:sz w:val="24"/>
        </w:rPr>
        <w:t>ont</w:t>
      </w:r>
      <w:r w:rsidR="00A34F23">
        <w:rPr>
          <w:sz w:val="24"/>
        </w:rPr>
        <w:t xml:space="preserve"> être</w:t>
      </w:r>
      <w:r w:rsidR="00CB7675">
        <w:rPr>
          <w:sz w:val="24"/>
        </w:rPr>
        <w:t xml:space="preserve"> adaptées en fonction du protocole sanitaire</w:t>
      </w:r>
      <w:r w:rsidR="009833AA">
        <w:rPr>
          <w:sz w:val="24"/>
        </w:rPr>
        <w:t xml:space="preserve"> en vigueur.</w:t>
      </w:r>
    </w:p>
    <w:p w14:paraId="1FF49805" w14:textId="6D54E724" w:rsidR="00C430E1" w:rsidRDefault="00C430E1" w:rsidP="007F4291">
      <w:pPr>
        <w:spacing w:after="0"/>
      </w:pPr>
    </w:p>
    <w:p w14:paraId="0578B03E" w14:textId="2272921C" w:rsidR="00C430E1" w:rsidRPr="00275186" w:rsidRDefault="00FB68E1">
      <w:pPr>
        <w:pBdr>
          <w:top w:val="single" w:sz="4" w:space="0" w:color="000000"/>
          <w:left w:val="single" w:sz="4" w:space="0" w:color="000000"/>
          <w:bottom w:val="single" w:sz="4" w:space="0" w:color="000000"/>
          <w:right w:val="single" w:sz="4" w:space="0" w:color="000000"/>
        </w:pBdr>
        <w:shd w:val="clear" w:color="auto" w:fill="E5DFEC"/>
        <w:spacing w:after="111" w:line="250" w:lineRule="auto"/>
        <w:ind w:left="108" w:right="307" w:hanging="10"/>
        <w:rPr>
          <w:b/>
          <w:bCs/>
        </w:rPr>
      </w:pPr>
      <w:r>
        <w:rPr>
          <w:b/>
          <w:bCs/>
          <w:sz w:val="24"/>
        </w:rPr>
        <w:t>AVRIL</w:t>
      </w:r>
      <w:r w:rsidR="004431F3" w:rsidRPr="00275186">
        <w:rPr>
          <w:b/>
          <w:bCs/>
          <w:sz w:val="24"/>
        </w:rPr>
        <w:t xml:space="preserve"> 202</w:t>
      </w:r>
      <w:r w:rsidR="00275186" w:rsidRPr="00275186">
        <w:rPr>
          <w:b/>
          <w:bCs/>
          <w:sz w:val="24"/>
        </w:rPr>
        <w:t>5</w:t>
      </w:r>
    </w:p>
    <w:p w14:paraId="020DE563" w14:textId="77777777" w:rsidR="00C430E1" w:rsidRDefault="004431F3">
      <w:pPr>
        <w:pBdr>
          <w:top w:val="single" w:sz="4" w:space="0" w:color="000000"/>
          <w:left w:val="single" w:sz="4" w:space="0" w:color="000000"/>
          <w:bottom w:val="single" w:sz="4" w:space="0" w:color="000000"/>
          <w:right w:val="single" w:sz="4" w:space="0" w:color="000000"/>
        </w:pBdr>
        <w:shd w:val="clear" w:color="auto" w:fill="E5DFEC"/>
        <w:spacing w:after="111" w:line="250" w:lineRule="auto"/>
        <w:ind w:left="108" w:right="307" w:hanging="10"/>
      </w:pPr>
      <w:r>
        <w:rPr>
          <w:sz w:val="24"/>
        </w:rPr>
        <w:t xml:space="preserve">Etude du dossier scolaire (notes et comportement) </w:t>
      </w:r>
      <w:r w:rsidR="00D66411">
        <w:rPr>
          <w:sz w:val="24"/>
        </w:rPr>
        <w:t>par la commission scolaire.</w:t>
      </w:r>
    </w:p>
    <w:p w14:paraId="6A25B68B" w14:textId="77777777" w:rsidR="00C430E1" w:rsidRDefault="004431F3" w:rsidP="007F4291">
      <w:pPr>
        <w:spacing w:after="0"/>
      </w:pPr>
      <w:r>
        <w:rPr>
          <w:sz w:val="24"/>
        </w:rPr>
        <w:t xml:space="preserve"> </w:t>
      </w:r>
    </w:p>
    <w:p w14:paraId="69DC62A4" w14:textId="511602CE" w:rsidR="00EA344A" w:rsidRDefault="009A42C3">
      <w:pPr>
        <w:pBdr>
          <w:top w:val="single" w:sz="4" w:space="0" w:color="000000"/>
          <w:left w:val="single" w:sz="4" w:space="0" w:color="000000"/>
          <w:bottom w:val="single" w:sz="4" w:space="0" w:color="000000"/>
          <w:right w:val="single" w:sz="4" w:space="0" w:color="000000"/>
        </w:pBdr>
        <w:shd w:val="clear" w:color="auto" w:fill="DBE5F1"/>
        <w:spacing w:after="111" w:line="250" w:lineRule="auto"/>
        <w:ind w:left="108" w:right="307" w:hanging="10"/>
        <w:rPr>
          <w:b/>
          <w:bCs/>
          <w:sz w:val="24"/>
        </w:rPr>
      </w:pPr>
      <w:r w:rsidRPr="00275186">
        <w:rPr>
          <w:b/>
          <w:bCs/>
          <w:sz w:val="24"/>
        </w:rPr>
        <w:t xml:space="preserve"> </w:t>
      </w:r>
      <w:r w:rsidR="00FB68E1">
        <w:rPr>
          <w:b/>
          <w:bCs/>
          <w:sz w:val="24"/>
        </w:rPr>
        <w:t>AVRIL</w:t>
      </w:r>
      <w:r w:rsidRPr="00275186">
        <w:rPr>
          <w:b/>
          <w:bCs/>
          <w:sz w:val="24"/>
        </w:rPr>
        <w:t xml:space="preserve"> </w:t>
      </w:r>
      <w:r w:rsidR="004431F3" w:rsidRPr="00275186">
        <w:rPr>
          <w:b/>
          <w:bCs/>
          <w:sz w:val="24"/>
        </w:rPr>
        <w:t>202</w:t>
      </w:r>
      <w:r w:rsidR="00275186" w:rsidRPr="00275186">
        <w:rPr>
          <w:b/>
          <w:bCs/>
          <w:sz w:val="24"/>
        </w:rPr>
        <w:t>5</w:t>
      </w:r>
    </w:p>
    <w:p w14:paraId="43D8D973" w14:textId="511AF7C8" w:rsidR="00C430E1" w:rsidRPr="00275186" w:rsidRDefault="00EA344A">
      <w:pPr>
        <w:pBdr>
          <w:top w:val="single" w:sz="4" w:space="0" w:color="000000"/>
          <w:left w:val="single" w:sz="4" w:space="0" w:color="000000"/>
          <w:bottom w:val="single" w:sz="4" w:space="0" w:color="000000"/>
          <w:right w:val="single" w:sz="4" w:space="0" w:color="000000"/>
        </w:pBdr>
        <w:shd w:val="clear" w:color="auto" w:fill="DBE5F1"/>
        <w:spacing w:after="111" w:line="250" w:lineRule="auto"/>
        <w:ind w:left="108" w:right="307" w:hanging="10"/>
        <w:rPr>
          <w:b/>
          <w:bCs/>
        </w:rPr>
      </w:pPr>
      <w:r>
        <w:rPr>
          <w:sz w:val="24"/>
        </w:rPr>
        <w:t>Réunion de concertation entre commission sportive/commission scolaire pour décision, sous la Présidence de Monsieur Le Proviseur du Lycée Thomas Edison. Etablissement de la liste définitive des joueurs admis et proposition de la liste définitive au Rectorat</w:t>
      </w:r>
      <w:r w:rsidR="00976366">
        <w:rPr>
          <w:sz w:val="24"/>
        </w:rPr>
        <w:t xml:space="preserve"> avant le 24/04/2025</w:t>
      </w:r>
    </w:p>
    <w:p w14:paraId="711AF148" w14:textId="36CC7637" w:rsidR="00C430E1" w:rsidRDefault="00C430E1">
      <w:pPr>
        <w:pBdr>
          <w:top w:val="single" w:sz="4" w:space="0" w:color="000000"/>
          <w:left w:val="single" w:sz="4" w:space="0" w:color="000000"/>
          <w:bottom w:val="single" w:sz="4" w:space="0" w:color="000000"/>
          <w:right w:val="single" w:sz="4" w:space="0" w:color="000000"/>
        </w:pBdr>
        <w:shd w:val="clear" w:color="auto" w:fill="DBE5F1"/>
        <w:spacing w:after="111" w:line="250" w:lineRule="auto"/>
        <w:ind w:left="108" w:right="307" w:hanging="10"/>
      </w:pPr>
    </w:p>
    <w:p w14:paraId="31A75590" w14:textId="77777777" w:rsidR="00C430E1" w:rsidRDefault="004431F3" w:rsidP="007F4291">
      <w:pPr>
        <w:spacing w:after="0"/>
      </w:pPr>
      <w:r>
        <w:rPr>
          <w:sz w:val="24"/>
        </w:rPr>
        <w:t xml:space="preserve"> </w:t>
      </w:r>
    </w:p>
    <w:p w14:paraId="7B8A3945" w14:textId="55875498" w:rsidR="00C430E1" w:rsidRPr="00EA344A" w:rsidRDefault="00863CF9">
      <w:pPr>
        <w:pBdr>
          <w:top w:val="single" w:sz="4" w:space="0" w:color="000000"/>
          <w:left w:val="single" w:sz="4" w:space="0" w:color="000000"/>
          <w:bottom w:val="single" w:sz="4" w:space="0" w:color="000000"/>
          <w:right w:val="single" w:sz="4" w:space="0" w:color="000000"/>
        </w:pBdr>
        <w:shd w:val="clear" w:color="auto" w:fill="FFCCCC"/>
        <w:spacing w:after="111" w:line="250" w:lineRule="auto"/>
        <w:ind w:left="108" w:right="246" w:hanging="10"/>
        <w:rPr>
          <w:b/>
          <w:bCs/>
          <w:sz w:val="24"/>
        </w:rPr>
      </w:pPr>
      <w:r>
        <w:rPr>
          <w:b/>
          <w:bCs/>
          <w:sz w:val="24"/>
        </w:rPr>
        <w:t xml:space="preserve">JUIN </w:t>
      </w:r>
      <w:r w:rsidR="00275186" w:rsidRPr="00EA344A">
        <w:rPr>
          <w:b/>
          <w:bCs/>
          <w:sz w:val="24"/>
        </w:rPr>
        <w:t>2025</w:t>
      </w:r>
    </w:p>
    <w:p w14:paraId="346F6823" w14:textId="77777777" w:rsidR="00C430E1" w:rsidRDefault="004431F3" w:rsidP="00C04E17">
      <w:pPr>
        <w:pBdr>
          <w:top w:val="single" w:sz="4" w:space="0" w:color="000000"/>
          <w:left w:val="single" w:sz="4" w:space="0" w:color="000000"/>
          <w:bottom w:val="single" w:sz="4" w:space="0" w:color="000000"/>
          <w:right w:val="single" w:sz="4" w:space="0" w:color="000000"/>
        </w:pBdr>
        <w:shd w:val="clear" w:color="auto" w:fill="FFCCCC"/>
        <w:spacing w:after="425" w:line="249" w:lineRule="auto"/>
        <w:ind w:left="108" w:right="246" w:hanging="10"/>
        <w:rPr>
          <w:sz w:val="24"/>
        </w:rPr>
      </w:pPr>
      <w:r>
        <w:rPr>
          <w:sz w:val="24"/>
        </w:rPr>
        <w:t xml:space="preserve">Transmission par courrier aux parents de la décision d’acceptation ou de refus du dossier de </w:t>
      </w:r>
      <w:r w:rsidR="004C3739">
        <w:rPr>
          <w:sz w:val="24"/>
        </w:rPr>
        <w:t>candidature</w:t>
      </w:r>
    </w:p>
    <w:p w14:paraId="4FE10BAE" w14:textId="77777777" w:rsidR="00817154" w:rsidRDefault="00817154" w:rsidP="007F4291">
      <w:pPr>
        <w:rPr>
          <w:sz w:val="24"/>
        </w:rPr>
      </w:pPr>
    </w:p>
    <w:p w14:paraId="51066255" w14:textId="77777777" w:rsidR="00817154" w:rsidRDefault="00817154" w:rsidP="007F4291">
      <w:pPr>
        <w:rPr>
          <w:sz w:val="24"/>
        </w:rPr>
      </w:pPr>
    </w:p>
    <w:p w14:paraId="35874CD0" w14:textId="77777777" w:rsidR="00817154" w:rsidRDefault="00817154" w:rsidP="007F4291">
      <w:pPr>
        <w:rPr>
          <w:sz w:val="24"/>
        </w:rPr>
      </w:pPr>
    </w:p>
    <w:p w14:paraId="213FFD51" w14:textId="77777777" w:rsidR="00817154" w:rsidRDefault="00817154" w:rsidP="007F4291">
      <w:pPr>
        <w:rPr>
          <w:sz w:val="24"/>
        </w:rPr>
      </w:pPr>
    </w:p>
    <w:p w14:paraId="40F9BBD4" w14:textId="77777777" w:rsidR="00817154" w:rsidRDefault="00817154" w:rsidP="007F4291">
      <w:pPr>
        <w:rPr>
          <w:sz w:val="24"/>
        </w:rPr>
      </w:pPr>
    </w:p>
    <w:p w14:paraId="5D4C4165" w14:textId="77777777" w:rsidR="00817154" w:rsidRDefault="00817154" w:rsidP="007F4291">
      <w:pPr>
        <w:rPr>
          <w:sz w:val="24"/>
        </w:rPr>
      </w:pPr>
    </w:p>
    <w:p w14:paraId="70F56103" w14:textId="77777777" w:rsidR="00863CF9" w:rsidRDefault="00863CF9" w:rsidP="007F4291">
      <w:pPr>
        <w:rPr>
          <w:sz w:val="24"/>
        </w:rPr>
      </w:pPr>
    </w:p>
    <w:p w14:paraId="232B4369" w14:textId="77777777" w:rsidR="00863CF9" w:rsidRDefault="00863CF9" w:rsidP="007F4291">
      <w:pPr>
        <w:rPr>
          <w:sz w:val="24"/>
        </w:rPr>
      </w:pPr>
    </w:p>
    <w:p w14:paraId="3A780FDF" w14:textId="77777777" w:rsidR="00863CF9" w:rsidRDefault="00863CF9" w:rsidP="007F4291">
      <w:pPr>
        <w:rPr>
          <w:sz w:val="24"/>
        </w:rPr>
      </w:pPr>
    </w:p>
    <w:p w14:paraId="64A09FCB" w14:textId="4DC5DB3A" w:rsidR="007F4291" w:rsidRPr="00863CF9" w:rsidRDefault="007F4291" w:rsidP="007F4291">
      <w:pPr>
        <w:rPr>
          <w:b/>
          <w:bCs/>
          <w:sz w:val="24"/>
        </w:rPr>
      </w:pPr>
      <w:r w:rsidRPr="00863CF9">
        <w:rPr>
          <w:b/>
          <w:bCs/>
          <w:sz w:val="24"/>
        </w:rPr>
        <w:t>INFORMATIONS IMPORTANTES :</w:t>
      </w:r>
    </w:p>
    <w:p w14:paraId="7C108858" w14:textId="095E18F4" w:rsidR="007F4291" w:rsidRDefault="007F4291" w:rsidP="007F4291">
      <w:pPr>
        <w:spacing w:after="0"/>
        <w:rPr>
          <w:sz w:val="24"/>
        </w:rPr>
      </w:pPr>
      <w:r>
        <w:rPr>
          <w:sz w:val="24"/>
        </w:rPr>
        <w:t xml:space="preserve">Si l’établissement dans lequel est implantée la section sportive ne relève pas du secteur de l’élève, ses représentants légaux peuvent formuler une demande de dérogation à la carte scolaire au titre </w:t>
      </w:r>
      <w:r w:rsidR="008812E0" w:rsidRPr="00817154">
        <w:rPr>
          <w:b/>
          <w:bCs/>
          <w:sz w:val="24"/>
        </w:rPr>
        <w:t>« </w:t>
      </w:r>
      <w:r w:rsidRPr="00817154">
        <w:rPr>
          <w:b/>
          <w:bCs/>
          <w:sz w:val="24"/>
        </w:rPr>
        <w:t>de la continuité du parcours sportifs engagé</w:t>
      </w:r>
      <w:r w:rsidR="008812E0" w:rsidRPr="00817154">
        <w:rPr>
          <w:b/>
          <w:bCs/>
          <w:sz w:val="24"/>
        </w:rPr>
        <w:t xml:space="preserve"> au collège possédant une section sportive ». Attention la demande de dérogation PSP à </w:t>
      </w:r>
      <w:proofErr w:type="gramStart"/>
      <w:r w:rsidR="008812E0" w:rsidRPr="00817154">
        <w:rPr>
          <w:b/>
          <w:bCs/>
          <w:sz w:val="24"/>
        </w:rPr>
        <w:t>saisir(</w:t>
      </w:r>
      <w:proofErr w:type="gramEnd"/>
      <w:r w:rsidR="008812E0" w:rsidRPr="00817154">
        <w:rPr>
          <w:b/>
          <w:bCs/>
          <w:sz w:val="24"/>
        </w:rPr>
        <w:t>code 2GT cas général-motif parcours sportif particulier</w:t>
      </w:r>
      <w:r w:rsidR="008812E0">
        <w:rPr>
          <w:sz w:val="24"/>
        </w:rPr>
        <w:t xml:space="preserve">) </w:t>
      </w:r>
      <w:r w:rsidR="008812E0" w:rsidRPr="00817154">
        <w:rPr>
          <w:b/>
          <w:bCs/>
          <w:sz w:val="24"/>
        </w:rPr>
        <w:t xml:space="preserve">est recevable pour les élèves ayant effectivement  suivi la section sportive dans la même activité au collège </w:t>
      </w:r>
      <w:r w:rsidR="008812E0">
        <w:rPr>
          <w:sz w:val="24"/>
        </w:rPr>
        <w:t>et sera prise en compte dans la limite des capacités d’accueil après affectation des élèves du secteur. L</w:t>
      </w:r>
      <w:r w:rsidR="00817154">
        <w:rPr>
          <w:sz w:val="24"/>
        </w:rPr>
        <w:t xml:space="preserve">’affectation de l’élève est ensuite prononcée par le recteur ou le </w:t>
      </w:r>
      <w:proofErr w:type="spellStart"/>
      <w:r w:rsidR="00817154">
        <w:rPr>
          <w:sz w:val="24"/>
        </w:rPr>
        <w:t>Dasen</w:t>
      </w:r>
      <w:proofErr w:type="spellEnd"/>
      <w:r w:rsidR="00817154">
        <w:rPr>
          <w:sz w:val="24"/>
        </w:rPr>
        <w:t xml:space="preserve"> dans la limite des places disponibles et à l’issue de la commission d’affectation fin </w:t>
      </w:r>
      <w:proofErr w:type="gramStart"/>
      <w:r w:rsidR="00817154">
        <w:rPr>
          <w:sz w:val="24"/>
        </w:rPr>
        <w:t>Mai</w:t>
      </w:r>
      <w:proofErr w:type="gramEnd"/>
      <w:r w:rsidR="00817154">
        <w:rPr>
          <w:sz w:val="24"/>
        </w:rPr>
        <w:t>.</w:t>
      </w:r>
    </w:p>
    <w:p w14:paraId="54CC0709" w14:textId="77777777" w:rsidR="007F4291" w:rsidRDefault="007F4291" w:rsidP="007F4291">
      <w:pPr>
        <w:spacing w:after="120"/>
        <w:rPr>
          <w:sz w:val="24"/>
        </w:rPr>
      </w:pPr>
    </w:p>
    <w:p w14:paraId="2319E04E" w14:textId="77777777" w:rsidR="007F4291" w:rsidRDefault="007F4291" w:rsidP="007F4291">
      <w:pPr>
        <w:rPr>
          <w:sz w:val="24"/>
        </w:rPr>
      </w:pPr>
    </w:p>
    <w:p w14:paraId="7AA4B591" w14:textId="77777777" w:rsidR="007F4291" w:rsidRPr="007F4291" w:rsidRDefault="007F4291" w:rsidP="007F4291">
      <w:pPr>
        <w:sectPr w:rsidR="007F4291" w:rsidRPr="007F4291">
          <w:headerReference w:type="even" r:id="rId10"/>
          <w:headerReference w:type="default" r:id="rId11"/>
          <w:footerReference w:type="even" r:id="rId12"/>
          <w:footerReference w:type="default" r:id="rId13"/>
          <w:footerReference w:type="first" r:id="rId14"/>
          <w:pgSz w:w="11906" w:h="16838"/>
          <w:pgMar w:top="1923" w:right="630" w:bottom="1091" w:left="720" w:header="720" w:footer="295" w:gutter="0"/>
          <w:cols w:space="720"/>
          <w:titlePg/>
        </w:sectPr>
      </w:pPr>
    </w:p>
    <w:p w14:paraId="1BD683E6" w14:textId="77777777" w:rsidR="00C430E1" w:rsidRDefault="00000000" w:rsidP="00051314">
      <w:pPr>
        <w:spacing w:after="0"/>
        <w:ind w:right="11238"/>
      </w:pPr>
      <w:r>
        <w:rPr>
          <w:noProof/>
        </w:rPr>
        <w:pict w14:anchorId="6018C1BD">
          <v:group id="Group 5283" o:spid="_x0000_s1031" style="position:absolute;margin-left:1.55pt;margin-top:13.4pt;width:594.35pt;height:840.7pt;z-index:251655168;mso-position-horizontal-relative:page;mso-position-vertical-relative:page" coordorigin="730,161" coordsize="75482,106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N7wd/yFpf+uJ/9CWijwd/yFpf+uJ/9CWi&#10;gDB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3vB3/IWl/64n/0JaKPB3/IWl/64n/0JaKAMG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3vB3/IWl&#10;/wCuJ/8AQloo8Hf8haX/AK4n/wBCWigDB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N7wd/yFpf+uJ/9CWijwd/yFpf+uJ/9CWigDB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7wd/yFpf8Arif/AEJa&#10;KPB3/IWl/wCuJ/8AQlooAw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veDv8AkLS/9cT/AOhLRR4O/wCQtL/1xP8A6EtFAG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b3g7/kL&#10;S/8AXE/+hLRR4O/5C0v/AFxP/oS0UAYN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veDv8AkLS/9cT/AOhLRR4O/wCQtL/1xP8A6EtFAGD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">
            <v:shape id="Picture 862" o:spid="_x0000_s1032" type="#_x0000_t75" style="position:absolute;left:730;top:161;width:75483;height:106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">
              <v:imagedata r:id="rId15" o:title=""/>
            </v:shape>
            <v:rect id="Rectangle 863" o:spid="_x0000_s1033" style="position:absolute;left:4451;top:5292;width:1067;height: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7F7A7E4" w14:textId="77777777" w:rsidR="003507F4" w:rsidRDefault="003507F4">
                    <w:r>
                      <w:rPr>
                        <w:b/>
                        <w:color w:val="0070C0"/>
                        <w:sz w:val="56"/>
                      </w:rPr>
                      <w:t xml:space="preserve"> </w:t>
                    </w:r>
                  </w:p>
                </w:txbxContent>
              </v:textbox>
            </v:rect>
            <v:rect id="Rectangle 864" o:spid="_x0000_s1034" style="position:absolute;left:22741;top:5292;width:1068;height: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498FB6C" w14:textId="77777777" w:rsidR="003507F4" w:rsidRDefault="003507F4">
                    <w:r>
                      <w:rPr>
                        <w:b/>
                        <w:color w:val="0070C0"/>
                        <w:sz w:val="56"/>
                      </w:rPr>
                      <w:t xml:space="preserve"> </w:t>
                    </w:r>
                  </w:p>
                </w:txbxContent>
              </v:textbox>
            </v:rect>
            <w10:wrap type="topAndBottom" anchorx="page" anchory="page"/>
          </v:group>
        </w:pict>
      </w:r>
      <w:r w:rsidR="004431F3">
        <w:br w:type="page"/>
      </w:r>
    </w:p>
    <w:p w14:paraId="0F8ED61D" w14:textId="77777777" w:rsidR="00C430E1" w:rsidRPr="004034F2" w:rsidRDefault="004431F3">
      <w:pPr>
        <w:spacing w:after="0"/>
        <w:jc w:val="right"/>
        <w:rPr>
          <w:lang w:val="en-US"/>
        </w:rPr>
      </w:pPr>
      <w:r>
        <w:rPr>
          <w:noProof/>
          <w:lang w:bidi="ar-SA"/>
        </w:rPr>
        <w:drawing>
          <wp:inline distT="0" distB="0" distL="0" distR="0" wp14:anchorId="30CD575D" wp14:editId="509D4D3F">
            <wp:extent cx="6597650" cy="1029881"/>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6" cstate="print"/>
                    <a:stretch>
                      <a:fillRect/>
                    </a:stretch>
                  </pic:blipFill>
                  <pic:spPr>
                    <a:xfrm>
                      <a:off x="0" y="0"/>
                      <a:ext cx="6597650" cy="1029881"/>
                    </a:xfrm>
                    <a:prstGeom prst="rect">
                      <a:avLst/>
                    </a:prstGeom>
                  </pic:spPr>
                </pic:pic>
              </a:graphicData>
            </a:graphic>
          </wp:inline>
        </w:drawing>
      </w:r>
      <w:r w:rsidRPr="004034F2">
        <w:rPr>
          <w:b/>
          <w:color w:val="0070C0"/>
          <w:sz w:val="56"/>
          <w:lang w:val="en-US"/>
        </w:rPr>
        <w:t xml:space="preserve"> </w:t>
      </w:r>
    </w:p>
    <w:p w14:paraId="75B8DBEA" w14:textId="77777777" w:rsidR="00C430E1" w:rsidRPr="006A7649" w:rsidRDefault="00855CCF">
      <w:pPr>
        <w:pStyle w:val="Titre1"/>
        <w:spacing w:after="23"/>
        <w:ind w:right="53"/>
        <w:rPr>
          <w:lang w:val="en-US"/>
        </w:rPr>
      </w:pPr>
      <w:r w:rsidRPr="006A7649">
        <w:rPr>
          <w:lang w:val="en-US"/>
        </w:rPr>
        <w:t xml:space="preserve">SECTION SPORTIVE </w:t>
      </w:r>
      <w:r w:rsidR="004431F3" w:rsidRPr="006A7649">
        <w:rPr>
          <w:lang w:val="en-US"/>
        </w:rPr>
        <w:t xml:space="preserve">FOOTBALL </w:t>
      </w:r>
    </w:p>
    <w:p w14:paraId="4FD9A7DA" w14:textId="77777777" w:rsidR="00C430E1" w:rsidRPr="006A7649" w:rsidRDefault="004431F3">
      <w:pPr>
        <w:spacing w:after="0"/>
        <w:ind w:left="10" w:right="54" w:hanging="10"/>
        <w:jc w:val="center"/>
        <w:rPr>
          <w:lang w:val="en-US"/>
        </w:rPr>
      </w:pPr>
      <w:r w:rsidRPr="006A7649">
        <w:rPr>
          <w:b/>
          <w:color w:val="0070C0"/>
          <w:sz w:val="44"/>
          <w:lang w:val="en-US"/>
        </w:rPr>
        <w:t>Lycée Thomas Edison - ESLF Football</w:t>
      </w:r>
      <w:r w:rsidRPr="006A7649">
        <w:rPr>
          <w:b/>
          <w:color w:val="0070C0"/>
          <w:sz w:val="56"/>
          <w:lang w:val="en-US"/>
        </w:rPr>
        <w:t xml:space="preserve"> </w:t>
      </w:r>
    </w:p>
    <w:tbl>
      <w:tblPr>
        <w:tblStyle w:val="TableGrid"/>
        <w:tblpPr w:vertAnchor="text" w:tblpX="7904" w:tblpY="163"/>
        <w:tblOverlap w:val="never"/>
        <w:tblW w:w="1800" w:type="dxa"/>
        <w:tblInd w:w="0" w:type="dxa"/>
        <w:tblCellMar>
          <w:top w:w="123" w:type="dxa"/>
          <w:left w:w="115" w:type="dxa"/>
          <w:right w:w="115" w:type="dxa"/>
        </w:tblCellMar>
        <w:tblLook w:val="04A0" w:firstRow="1" w:lastRow="0" w:firstColumn="1" w:lastColumn="0" w:noHBand="0" w:noVBand="1"/>
      </w:tblPr>
      <w:tblGrid>
        <w:gridCol w:w="1800"/>
      </w:tblGrid>
      <w:tr w:rsidR="00C430E1" w14:paraId="3997F4A0" w14:textId="77777777">
        <w:trPr>
          <w:trHeight w:val="1845"/>
        </w:trPr>
        <w:tc>
          <w:tcPr>
            <w:tcW w:w="1800" w:type="dxa"/>
            <w:tcBorders>
              <w:top w:val="single" w:sz="6" w:space="0" w:color="000000"/>
              <w:left w:val="single" w:sz="6" w:space="0" w:color="000000"/>
              <w:bottom w:val="single" w:sz="6" w:space="0" w:color="000000"/>
              <w:right w:val="single" w:sz="6" w:space="0" w:color="000000"/>
            </w:tcBorders>
          </w:tcPr>
          <w:p w14:paraId="6C093C2C" w14:textId="77777777" w:rsidR="00C430E1" w:rsidRDefault="004431F3">
            <w:pPr>
              <w:spacing w:after="218"/>
              <w:ind w:left="3"/>
              <w:jc w:val="center"/>
            </w:pPr>
            <w:r>
              <w:rPr>
                <w:b/>
              </w:rPr>
              <w:t xml:space="preserve">PHOTO </w:t>
            </w:r>
          </w:p>
          <w:p w14:paraId="395645FE" w14:textId="77777777" w:rsidR="00C430E1" w:rsidRDefault="004431F3">
            <w:pPr>
              <w:spacing w:after="218"/>
              <w:jc w:val="center"/>
            </w:pPr>
            <w:r>
              <w:rPr>
                <w:b/>
              </w:rPr>
              <w:t xml:space="preserve">IDENTITE </w:t>
            </w:r>
          </w:p>
          <w:p w14:paraId="3DC7EB3A" w14:textId="77777777" w:rsidR="00C430E1" w:rsidRDefault="004431F3">
            <w:pPr>
              <w:jc w:val="center"/>
            </w:pPr>
            <w:r>
              <w:rPr>
                <w:b/>
                <w:color w:val="C0504D"/>
              </w:rPr>
              <w:t xml:space="preserve">OBLIGATOIRE </w:t>
            </w:r>
          </w:p>
        </w:tc>
      </w:tr>
    </w:tbl>
    <w:p w14:paraId="15906ED3" w14:textId="77777777" w:rsidR="00C430E1" w:rsidRDefault="004431F3">
      <w:pPr>
        <w:spacing w:after="0" w:line="293" w:lineRule="auto"/>
        <w:ind w:right="814"/>
      </w:pPr>
      <w:r>
        <w:t xml:space="preserve"> </w:t>
      </w:r>
      <w:r>
        <w:rPr>
          <w:b/>
          <w:color w:val="31849B"/>
          <w:sz w:val="56"/>
        </w:rPr>
        <w:t xml:space="preserve">DECLARATION DE CANDIDATURE </w:t>
      </w:r>
    </w:p>
    <w:p w14:paraId="60F8602E" w14:textId="77777777" w:rsidR="00C430E1" w:rsidRDefault="004431F3">
      <w:pPr>
        <w:spacing w:after="23"/>
        <w:ind w:left="11" w:right="814"/>
        <w:jc w:val="center"/>
      </w:pPr>
      <w:r>
        <w:rPr>
          <w:b/>
          <w:sz w:val="28"/>
        </w:rPr>
        <w:t xml:space="preserve"> </w:t>
      </w:r>
    </w:p>
    <w:p w14:paraId="338EA226" w14:textId="77777777" w:rsidR="00C430E1" w:rsidRDefault="004431F3">
      <w:pPr>
        <w:spacing w:after="0"/>
        <w:ind w:left="-5" w:right="814" w:hanging="10"/>
      </w:pPr>
      <w:r>
        <w:rPr>
          <w:b/>
          <w:sz w:val="28"/>
        </w:rPr>
        <w:t xml:space="preserve">                                                                                ELEVE </w:t>
      </w:r>
    </w:p>
    <w:p w14:paraId="01EF52B1" w14:textId="77777777" w:rsidR="00C430E1" w:rsidRDefault="004431F3">
      <w:pPr>
        <w:spacing w:after="9" w:line="267" w:lineRule="auto"/>
        <w:ind w:left="-5" w:hanging="10"/>
      </w:pPr>
      <w:r>
        <w:t xml:space="preserve">NOM………………………………………………………………… </w:t>
      </w:r>
    </w:p>
    <w:p w14:paraId="5543FD55" w14:textId="77777777" w:rsidR="00C430E1" w:rsidRDefault="004431F3">
      <w:pPr>
        <w:spacing w:after="9" w:line="267" w:lineRule="auto"/>
        <w:ind w:left="-5" w:hanging="10"/>
      </w:pPr>
      <w:r>
        <w:t xml:space="preserve">Prénoms ………………………………………………………………………………. </w:t>
      </w:r>
    </w:p>
    <w:p w14:paraId="2C5A8617" w14:textId="77777777" w:rsidR="00C430E1" w:rsidRDefault="004431F3">
      <w:pPr>
        <w:tabs>
          <w:tab w:val="center" w:pos="4249"/>
          <w:tab w:val="center" w:pos="6083"/>
          <w:tab w:val="center" w:pos="8967"/>
        </w:tabs>
        <w:spacing w:after="9" w:line="267" w:lineRule="auto"/>
        <w:ind w:left="-15"/>
      </w:pPr>
      <w:r>
        <w:t>Date de naissance …………/……….../…</w:t>
      </w:r>
      <w:proofErr w:type="gramStart"/>
      <w:r>
        <w:t>…….</w:t>
      </w:r>
      <w:proofErr w:type="gramEnd"/>
      <w:r>
        <w:t xml:space="preserve">. </w:t>
      </w:r>
      <w:r>
        <w:tab/>
        <w:t xml:space="preserve"> </w:t>
      </w:r>
      <w:r>
        <w:tab/>
        <w:t xml:space="preserve">Taille …………………………….   </w:t>
      </w:r>
      <w:r>
        <w:tab/>
        <w:t xml:space="preserve">Poids ……………………………… </w:t>
      </w:r>
    </w:p>
    <w:p w14:paraId="27D6F387" w14:textId="77777777" w:rsidR="00C430E1" w:rsidRDefault="004431F3">
      <w:pPr>
        <w:spacing w:after="9" w:line="267" w:lineRule="auto"/>
        <w:ind w:left="-5" w:hanging="10"/>
      </w:pPr>
      <w:r>
        <w:t xml:space="preserve">Etablissement fréquenté cette année (nom et adresse) …………………………………………………………………………………………. </w:t>
      </w:r>
    </w:p>
    <w:p w14:paraId="7C494D58" w14:textId="77777777" w:rsidR="00C430E1" w:rsidRDefault="004431F3">
      <w:pPr>
        <w:spacing w:after="9" w:line="267" w:lineRule="auto"/>
        <w:ind w:left="-5" w:hanging="10"/>
      </w:pPr>
      <w:r>
        <w:t xml:space="preserve">………………………………………………………………………………………………………………………………………………………………………………… </w:t>
      </w:r>
    </w:p>
    <w:p w14:paraId="232917DD" w14:textId="77777777" w:rsidR="00C430E1" w:rsidRDefault="004431F3">
      <w:pPr>
        <w:spacing w:after="9" w:line="267" w:lineRule="auto"/>
        <w:ind w:left="-5" w:hanging="10"/>
      </w:pPr>
      <w:r>
        <w:t xml:space="preserve">Classe suivie actuellement ……………………………………………… </w:t>
      </w:r>
      <w:r w:rsidR="00085A45">
        <w:t xml:space="preserve"> </w:t>
      </w:r>
    </w:p>
    <w:p w14:paraId="7A854C87" w14:textId="77777777" w:rsidR="00C430E1" w:rsidRDefault="004431F3">
      <w:pPr>
        <w:spacing w:after="9" w:line="267" w:lineRule="auto"/>
        <w:ind w:left="-5" w:hanging="10"/>
      </w:pPr>
      <w:r>
        <w:t xml:space="preserve">Classe demandée …………………………………………………………… </w:t>
      </w:r>
    </w:p>
    <w:p w14:paraId="66D5CFAD" w14:textId="77777777" w:rsidR="00C430E1" w:rsidRDefault="00000000">
      <w:pPr>
        <w:tabs>
          <w:tab w:val="center" w:pos="3315"/>
          <w:tab w:val="center" w:pos="4741"/>
          <w:tab w:val="center" w:pos="5257"/>
          <w:tab w:val="center" w:pos="5958"/>
        </w:tabs>
        <w:spacing w:after="19"/>
        <w:ind w:left="-15"/>
      </w:pPr>
      <w:r>
        <w:rPr>
          <w:noProof/>
        </w:rPr>
        <w:pict w14:anchorId="3DA94826">
          <v:roundrect id="Rectangle : coins arrondis 3" o:spid="_x0000_s1035" style="position:absolute;left:0;text-align:left;margin-left:359.35pt;margin-top:1.5pt;width:19.05pt;height:8.9pt;z-index:251656192;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" fillcolor="white [3212]" strokecolor="black [3213]" strokeweight="1pt">
            <v:stroke joinstyle="miter"/>
            <v:textbox>
              <w:txbxContent>
                <w:p w14:paraId="7AE48575" w14:textId="77777777" w:rsidR="0086176E" w:rsidRDefault="0086176E" w:rsidP="0086176E">
                  <w:pPr>
                    <w:jc w:val="center"/>
                  </w:pPr>
                </w:p>
              </w:txbxContent>
            </v:textbox>
          </v:roundrect>
        </w:pict>
      </w:r>
      <w:r w:rsidR="004431F3">
        <w:t xml:space="preserve">Qualité </w:t>
      </w:r>
      <w:proofErr w:type="gramStart"/>
      <w:r w:rsidR="004431F3">
        <w:t xml:space="preserve">demandée  </w:t>
      </w:r>
      <w:r w:rsidR="004431F3">
        <w:tab/>
      </w:r>
      <w:proofErr w:type="gramEnd"/>
      <w:r>
        <w:rPr>
          <w:noProof/>
        </w:rPr>
      </w:r>
      <w:r>
        <w:rPr>
          <w:noProof/>
        </w:rPr>
        <w:pict w14:anchorId="4ABB7376">
          <v:group id="Group 5762" o:spid="_x0000_s1057" style="width:13.5pt;height:9pt;mso-position-horizontal-relative:char;mso-position-vertical-relative:line" coordsize="1714,1143">
            <v:shape id="Shape 1063" o:spid="_x0000_s1058"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" path="m,19050c,8509,8509,,19050,l152400,v10541,,19050,8509,19050,19050l171450,95250v,10414,-8509,19050,-19050,19050l19050,114300c8509,114300,,105664,,95250l,19050xe" filled="f" fillcolor="black">
              <v:fill opacity="0"/>
              <v:path o:connecttype="custom" o:connectlocs="0,191;190,0;1524,0;1714,191;1714,953;1524,1143;190,1143;0,953" o:connectangles="0,0,0,0,0,0,0,0"/>
            </v:shape>
            <w10:anchorlock/>
          </v:group>
        </w:pict>
      </w:r>
      <w:r w:rsidR="004431F3">
        <w:t xml:space="preserve"> DEMI-PENSIONNAIRE </w:t>
      </w:r>
      <w:r w:rsidR="004431F3">
        <w:tab/>
        <w:t xml:space="preserve"> </w:t>
      </w:r>
      <w:r w:rsidR="004431F3">
        <w:tab/>
        <w:t xml:space="preserve">          </w:t>
      </w:r>
      <w:r w:rsidR="00E62032">
        <w:t xml:space="preserve"> </w:t>
      </w:r>
      <w:r>
        <w:rPr>
          <w:noProof/>
        </w:rPr>
      </w:r>
      <w:r>
        <w:rPr>
          <w:noProof/>
        </w:rPr>
        <w:pict w14:anchorId="5D161252">
          <v:group id="Group 5763" o:spid="_x0000_s1055" style="width:13.5pt;height:9pt;mso-position-horizontal-relative:char;mso-position-vertical-relative:line" coordsize="171450,114300">
            <v:shape id="Shape 1065" o:spid="_x0000_s1056" style="position:absolute;width:171450;height:114300;visibility:visible" coordsize="17145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" adj="0,,0" path="m,19050c,8509,8509,,19050,l152400,v10541,,19050,8509,19050,19050l171450,95250v,10414,-8509,19050,-19050,19050l19050,114300c8509,114300,,105664,,95250l,19050xe" filled="f">
              <v:stroke joinstyle="round"/>
              <v:formulas/>
              <v:path arrowok="t" o:connecttype="custom" o:connectlocs="0,19050;19050,0;152400,0;171450,19050;171450,95250;152400,114300;19050,114300;0,95250;0,19050" o:connectangles="0,0,0,0,0,0,0,0,0" textboxrect="0,0,171450,114300"/>
            </v:shape>
            <w10:anchorlock/>
          </v:group>
        </w:pict>
      </w:r>
      <w:r w:rsidR="00E62032">
        <w:tab/>
        <w:t xml:space="preserve"> </w:t>
      </w:r>
      <w:r w:rsidR="0022417E">
        <w:t xml:space="preserve"> </w:t>
      </w:r>
      <w:r w:rsidR="004137DC">
        <w:t>EXTERNE</w:t>
      </w:r>
      <w:r w:rsidR="00F146E9">
        <w:t xml:space="preserve">       </w:t>
      </w:r>
      <w:r w:rsidR="000E06B7">
        <w:t xml:space="preserve">  </w:t>
      </w:r>
      <w:r w:rsidR="00F146E9">
        <w:t xml:space="preserve">            </w:t>
      </w:r>
      <w:r w:rsidR="00DC6441">
        <w:t xml:space="preserve"> </w:t>
      </w:r>
      <w:r w:rsidR="00F146E9">
        <w:t>INTERNE</w:t>
      </w:r>
    </w:p>
    <w:p w14:paraId="338D0AC5" w14:textId="77777777" w:rsidR="00C430E1" w:rsidRDefault="004431F3">
      <w:pPr>
        <w:spacing w:after="79"/>
      </w:pPr>
      <w:r>
        <w:t xml:space="preserve"> </w:t>
      </w:r>
    </w:p>
    <w:p w14:paraId="44E30920" w14:textId="77777777" w:rsidR="00C430E1" w:rsidRDefault="004431F3">
      <w:pPr>
        <w:spacing w:after="0"/>
        <w:ind w:left="-5" w:right="814" w:hanging="10"/>
      </w:pPr>
      <w:r>
        <w:rPr>
          <w:b/>
          <w:sz w:val="28"/>
        </w:rPr>
        <w:t xml:space="preserve">                                                             RESPONSABLE LEGAL </w:t>
      </w:r>
    </w:p>
    <w:p w14:paraId="54E1D722" w14:textId="77777777" w:rsidR="00C430E1" w:rsidRDefault="004431F3">
      <w:pPr>
        <w:spacing w:after="0"/>
        <w:ind w:left="11"/>
        <w:jc w:val="center"/>
      </w:pPr>
      <w:r>
        <w:rPr>
          <w:b/>
          <w:sz w:val="28"/>
        </w:rPr>
        <w:t xml:space="preserve"> </w:t>
      </w:r>
    </w:p>
    <w:p w14:paraId="77070A44" w14:textId="77777777" w:rsidR="00C430E1" w:rsidRDefault="004431F3">
      <w:pPr>
        <w:tabs>
          <w:tab w:val="center" w:pos="7455"/>
        </w:tabs>
        <w:spacing w:after="9" w:line="267" w:lineRule="auto"/>
        <w:ind w:left="-15"/>
      </w:pPr>
      <w:r>
        <w:t>NOM ………………………………………………………</w:t>
      </w:r>
      <w:proofErr w:type="gramStart"/>
      <w:r>
        <w:t>…….</w:t>
      </w:r>
      <w:proofErr w:type="gramEnd"/>
      <w:r>
        <w:t xml:space="preserve">. </w:t>
      </w:r>
      <w:r>
        <w:tab/>
        <w:t>Prénom …………………………………………………………………………</w:t>
      </w:r>
      <w:proofErr w:type="gramStart"/>
      <w:r>
        <w:t>…….</w:t>
      </w:r>
      <w:proofErr w:type="gramEnd"/>
      <w:r>
        <w:t xml:space="preserve">. </w:t>
      </w:r>
    </w:p>
    <w:p w14:paraId="6421C784" w14:textId="77777777" w:rsidR="00C430E1" w:rsidRDefault="004431F3">
      <w:pPr>
        <w:spacing w:after="9" w:line="267" w:lineRule="auto"/>
        <w:ind w:left="-5" w:hanging="10"/>
      </w:pPr>
      <w:r>
        <w:t xml:space="preserve">Adresse …………………………………………………………………………………………………………………………………………………………………… </w:t>
      </w:r>
    </w:p>
    <w:p w14:paraId="7EEFF3AF" w14:textId="77777777" w:rsidR="00C430E1" w:rsidRDefault="004431F3">
      <w:pPr>
        <w:tabs>
          <w:tab w:val="center" w:pos="7438"/>
        </w:tabs>
        <w:spacing w:after="9" w:line="267" w:lineRule="auto"/>
        <w:ind w:left="-15"/>
      </w:pPr>
      <w:r>
        <w:t xml:space="preserve">Téléphone …………………………………………………… </w:t>
      </w:r>
      <w:r>
        <w:tab/>
        <w:t xml:space="preserve">Profession …………………………………………………………………………… </w:t>
      </w:r>
    </w:p>
    <w:p w14:paraId="56646D85" w14:textId="77777777" w:rsidR="00C430E1" w:rsidRDefault="00000000">
      <w:pPr>
        <w:tabs>
          <w:tab w:val="center" w:pos="6024"/>
        </w:tabs>
        <w:spacing w:after="71" w:line="267" w:lineRule="auto"/>
        <w:ind w:left="-15"/>
      </w:pPr>
      <w:r>
        <w:rPr>
          <w:noProof/>
        </w:rPr>
        <w:pict w14:anchorId="32C9ABAE">
          <v:group id="Group 5766" o:spid="_x0000_s1053" style="position:absolute;left:0;text-align:left;margin-left:162.2pt;margin-top:-.05pt;width:13.5pt;height:9pt;z-index:251651072" coordsize="171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">
            <v:shape id="Shape 1069" o:spid="_x0000_s1054"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" path="m,19050c,8510,8509,,19050,l152400,v10541,,19050,8510,19050,19050l171450,95250v,10541,-8509,19050,-19050,19050l19050,114300c8509,114300,,105791,,95250l,19050xe" filled="f" fillcolor="black">
              <v:fill opacity="0"/>
              <v:path o:connecttype="custom" o:connectlocs="0,191;190,0;1524,0;1714,191;1714,953;1524,1143;190,1143;0,953" o:connectangles="0,0,0,0,0,0,0,0"/>
            </v:shape>
          </v:group>
        </w:pict>
      </w:r>
      <w:r>
        <w:rPr>
          <w:noProof/>
        </w:rPr>
        <w:pict w14:anchorId="7DCC0E85">
          <v:group id="Group 5769" o:spid="_x0000_s1051" style="position:absolute;left:0;text-align:left;margin-left:305.45pt;margin-top:-.05pt;width:13.5pt;height:9pt;z-index:251652096" coordsize="171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">
            <v:shape id="Shape 1073" o:spid="_x0000_s1052"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" path="m,19050c,8510,8509,,19050,l152400,v10541,,19050,8510,19050,19050l171450,95250v,10541,-8509,19050,-19050,19050l19050,114300c8509,114300,,105791,,95250l,19050xe" filled="f" fillcolor="black">
              <v:fill opacity="0"/>
              <v:path o:connecttype="custom" o:connectlocs="0,191;190,0;1524,0;1714,191;1714,953;1524,1143;190,1143;0,953" o:connectangles="0,0,0,0,0,0,0,0"/>
            </v:shape>
          </v:group>
        </w:pict>
      </w:r>
      <w:r w:rsidR="004431F3">
        <w:t xml:space="preserve">Lien avec l’élève   </w:t>
      </w:r>
      <w:r w:rsidR="004431F3">
        <w:tab/>
      </w:r>
      <w:r>
        <w:rPr>
          <w:noProof/>
        </w:rPr>
      </w:r>
      <w:r>
        <w:rPr>
          <w:noProof/>
        </w:rPr>
        <w:pict w14:anchorId="35B6428C">
          <v:group id="Group 5765" o:spid="_x0000_s1049" style="width:13.5pt;height:9pt;mso-position-horizontal-relative:char;mso-position-vertical-relative:line" coordsize="1714,1143">
            <v:shape id="Shape 1067" o:spid="_x0000_s1050"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" path="m,19050c,8510,8509,,19050,l152400,v10541,,19050,8510,19050,19050l171450,95250v,10541,-8509,19050,-19050,19050l19050,114300c8509,114300,,105791,,95250l,19050xe" filled="f" fillcolor="black">
              <v:fill opacity="0"/>
              <v:path o:connecttype="custom" o:connectlocs="0,191;190,0;1524,0;1714,191;1714,953;1524,1143;190,1143;0,953" o:connectangles="0,0,0,0,0,0,0,0"/>
            </v:shape>
            <w10:anchorlock/>
          </v:group>
        </w:pict>
      </w:r>
      <w:r w:rsidR="004431F3">
        <w:t xml:space="preserve">    PERE                  MERE       </w:t>
      </w:r>
      <w:r>
        <w:rPr>
          <w:noProof/>
        </w:rPr>
      </w:r>
      <w:r>
        <w:rPr>
          <w:noProof/>
        </w:rPr>
        <w:pict w14:anchorId="75E58D60">
          <v:group id="Group 5768" o:spid="_x0000_s1047" style="width:13.5pt;height:9pt;mso-position-horizontal-relative:char;mso-position-vertical-relative:line" coordsize="1714,1143">
            <v:shape id="Shape 1071" o:spid="_x0000_s1048"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" path="m,19050c,8510,8509,,19050,l152400,v10541,,19050,8510,19050,19050l171450,95250v,10541,-8509,19050,-19050,19050l19050,114300c8509,114300,,105791,,95250l,19050xe" filled="f" fillcolor="black">
              <v:fill opacity="0"/>
              <v:path o:connecttype="custom" o:connectlocs="0,191;190,0;1524,0;1714,191;1714,953;1524,1143;190,1143;0,953" o:connectangles="0,0,0,0,0,0,0,0"/>
            </v:shape>
            <w10:anchorlock/>
          </v:group>
        </w:pict>
      </w:r>
      <w:r w:rsidR="004431F3">
        <w:t xml:space="preserve"> TUTEUR                 AUTRE (préciser) ……………………………</w:t>
      </w:r>
      <w:proofErr w:type="gramStart"/>
      <w:r w:rsidR="004431F3">
        <w:t>…….</w:t>
      </w:r>
      <w:proofErr w:type="gramEnd"/>
      <w:r w:rsidR="004431F3">
        <w:t xml:space="preserve">. </w:t>
      </w:r>
    </w:p>
    <w:p w14:paraId="65CA6559" w14:textId="77777777" w:rsidR="00C430E1" w:rsidRDefault="004431F3">
      <w:pPr>
        <w:spacing w:after="23"/>
        <w:ind w:left="11"/>
        <w:jc w:val="center"/>
      </w:pPr>
      <w:r>
        <w:rPr>
          <w:b/>
          <w:sz w:val="28"/>
        </w:rPr>
        <w:t xml:space="preserve"> </w:t>
      </w:r>
    </w:p>
    <w:p w14:paraId="209F05F7" w14:textId="77777777" w:rsidR="00C430E1" w:rsidRDefault="004431F3">
      <w:pPr>
        <w:pStyle w:val="Titre2"/>
        <w:spacing w:after="23"/>
        <w:ind w:right="49"/>
      </w:pPr>
      <w:r>
        <w:t xml:space="preserve">SITUATION SPORTIVE </w:t>
      </w:r>
    </w:p>
    <w:p w14:paraId="0FB48729" w14:textId="77777777" w:rsidR="00C430E1" w:rsidRDefault="004431F3">
      <w:pPr>
        <w:spacing w:after="0"/>
        <w:ind w:left="11"/>
        <w:jc w:val="center"/>
      </w:pPr>
      <w:r>
        <w:rPr>
          <w:b/>
          <w:sz w:val="28"/>
        </w:rPr>
        <w:t xml:space="preserve"> </w:t>
      </w:r>
    </w:p>
    <w:p w14:paraId="1BB1ECBD" w14:textId="77777777" w:rsidR="00842740" w:rsidRDefault="004431F3">
      <w:pPr>
        <w:spacing w:after="9" w:line="267" w:lineRule="auto"/>
        <w:ind w:left="-5" w:hanging="10"/>
      </w:pPr>
      <w:r>
        <w:t>Club actuel ……………………………………………………………………………………………………………………………………………………………… Poste de prédilection ………………………………………………………………………………………………………………………………………………</w:t>
      </w:r>
    </w:p>
    <w:p w14:paraId="13D3D505" w14:textId="77777777" w:rsidR="00C430E1" w:rsidRDefault="004431F3">
      <w:pPr>
        <w:spacing w:after="9" w:line="267" w:lineRule="auto"/>
        <w:ind w:left="-5" w:hanging="10"/>
      </w:pPr>
      <w:r>
        <w:t xml:space="preserve"> Autre poste possible ………………………………………………………………………………………………………………………………………………. </w:t>
      </w:r>
    </w:p>
    <w:p w14:paraId="409FE9CC" w14:textId="77777777" w:rsidR="00C430E1" w:rsidRDefault="004431F3">
      <w:pPr>
        <w:tabs>
          <w:tab w:val="center" w:pos="4414"/>
          <w:tab w:val="center" w:pos="5728"/>
          <w:tab w:val="center" w:pos="6844"/>
          <w:tab w:val="center" w:pos="7482"/>
        </w:tabs>
        <w:spacing w:after="9" w:line="267" w:lineRule="auto"/>
        <w:ind w:left="-15"/>
      </w:pPr>
      <w:r>
        <w:t xml:space="preserve">Niveau d’évolution en championnat               </w:t>
      </w:r>
      <w:r w:rsidR="00000000">
        <w:rPr>
          <w:noProof/>
        </w:rPr>
      </w:r>
      <w:r w:rsidR="00000000">
        <w:rPr>
          <w:noProof/>
        </w:rPr>
        <w:pict w14:anchorId="419961FB">
          <v:group id="Group 5770" o:spid="_x0000_s1045" style="width:13.5pt;height:9pt;mso-position-horizontal-relative:char;mso-position-vertical-relative:line" coordsize="1714,1143">
            <v:shape id="Shape 1075" o:spid="_x0000_s1046"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" path="m,19050c,8509,8509,,19050,l152400,v10541,,19050,8509,19050,19050l171450,95250v,10541,-8509,19050,-19050,19050l19050,114300c8509,114300,,105791,,95250l,19050xe" filled="f" fillcolor="black">
              <v:fill opacity="0"/>
              <v:path o:connecttype="custom" o:connectlocs="0,191;190,0;1524,0;1714,191;1714,953;1524,1143;190,1143;0,953" o:connectangles="0,0,0,0,0,0,0,0"/>
            </v:shape>
            <w10:anchorlock/>
          </v:group>
        </w:pict>
      </w:r>
      <w:r>
        <w:tab/>
      </w:r>
      <w:proofErr w:type="gramStart"/>
      <w:r>
        <w:t xml:space="preserve">NATIONAL  </w:t>
      </w:r>
      <w:r>
        <w:tab/>
      </w:r>
      <w:proofErr w:type="gramEnd"/>
      <w:r w:rsidR="00000000">
        <w:rPr>
          <w:noProof/>
        </w:rPr>
      </w:r>
      <w:r w:rsidR="00000000">
        <w:rPr>
          <w:noProof/>
        </w:rPr>
        <w:pict w14:anchorId="181CC717">
          <v:group id="Group 5771" o:spid="_x0000_s1043" style="width:13.5pt;height:9pt;mso-position-horizontal-relative:char;mso-position-vertical-relative:line" coordsize="1714,1143">
            <v:shape id="Shape 1077" o:spid="_x0000_s1044"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" path="m,19050c,8509,8509,,19050,l152400,v10541,,19050,8509,19050,19050l171450,95250v,10541,-8509,19050,-19050,19050l19050,114300c8509,114300,,105791,,95250l,19050xe" filled="f" fillcolor="black">
              <v:fill opacity="0"/>
              <v:path o:connecttype="custom" o:connectlocs="0,191;190,0;1524,0;1714,191;1714,953;1524,1143;190,1143;0,953" o:connectangles="0,0,0,0,0,0,0,0"/>
            </v:shape>
            <w10:anchorlock/>
          </v:group>
        </w:pict>
      </w:r>
      <w:r>
        <w:t xml:space="preserve"> LIGUE </w:t>
      </w:r>
      <w:r>
        <w:tab/>
      </w:r>
      <w:r w:rsidR="00000000">
        <w:rPr>
          <w:noProof/>
        </w:rPr>
      </w:r>
      <w:r w:rsidR="00000000">
        <w:rPr>
          <w:noProof/>
        </w:rPr>
        <w:pict w14:anchorId="7BE8EE99">
          <v:group id="Group 5772" o:spid="_x0000_s1036" style="width:13.5pt;height:12.4pt;mso-position-horizontal-relative:char;mso-position-vertical-relative:line" coordsize="1714,1575">
            <v:rect id="Rectangle 1020" o:spid="_x0000_s1037" style="position:absolute;left:170;top:14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8F36A31" w14:textId="77777777" w:rsidR="009E7965" w:rsidRDefault="00FA51ED">
                    <w:r>
                      <w:t xml:space="preserve"> </w:t>
                    </w:r>
                  </w:p>
                </w:txbxContent>
              </v:textbox>
            </v:rect>
            <v:shape id="Shape 1079" o:spid="_x0000_s1038"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" path="m,19050c,8509,8509,,19050,l152400,v10541,,19050,8509,19050,19050l171450,95250v,10541,-8509,19050,-19050,19050l19050,114300c8509,114300,,105791,,95250l,19050xe" filled="f" fillcolor="black">
              <v:fill opacity="0"/>
              <v:path o:connecttype="custom" o:connectlocs="0,191;190,0;1524,0;1714,191;1714,953;1524,1143;190,1143;0,953" o:connectangles="0,0,0,0,0,0,0,0"/>
            </v:shape>
            <w10:anchorlock/>
          </v:group>
        </w:pict>
      </w:r>
      <w:r>
        <w:tab/>
        <w:t xml:space="preserve">DISTRICT </w:t>
      </w:r>
    </w:p>
    <w:p w14:paraId="51D90DCD" w14:textId="77777777" w:rsidR="00C430E1" w:rsidRDefault="004431F3">
      <w:pPr>
        <w:spacing w:after="9" w:line="267" w:lineRule="auto"/>
        <w:ind w:left="-5" w:hanging="10"/>
      </w:pPr>
      <w:r>
        <w:t xml:space="preserve">Section, catégories et année……………………………………………………………………………………………………............................... </w:t>
      </w:r>
    </w:p>
    <w:p w14:paraId="0EF35162" w14:textId="77777777" w:rsidR="00C430E1" w:rsidRDefault="004431F3">
      <w:pPr>
        <w:spacing w:after="9" w:line="267" w:lineRule="auto"/>
        <w:ind w:left="-5" w:hanging="10"/>
      </w:pPr>
      <w:r>
        <w:t xml:space="preserve">……………………………………………………………………………………………………………………………………………………………………………….. </w:t>
      </w:r>
    </w:p>
    <w:p w14:paraId="2785E343" w14:textId="77777777" w:rsidR="00C430E1" w:rsidRDefault="00000000">
      <w:pPr>
        <w:spacing w:after="9" w:line="267" w:lineRule="auto"/>
        <w:ind w:left="-5" w:hanging="10"/>
      </w:pPr>
      <w:r>
        <w:rPr>
          <w:noProof/>
        </w:rPr>
        <w:pict w14:anchorId="32166E6D">
          <v:group id="Group 5773" o:spid="_x0000_s1041" style="position:absolute;left:0;text-align:left;margin-left:120.95pt;margin-top:.25pt;width:13.5pt;height:9pt;z-index:251653120" coordsize="171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">
            <v:shape id="Shape 1081" o:spid="_x0000_s1042"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" path="m,19050c,8510,8509,,19050,l152400,v10541,,19050,8510,19050,19050l171450,95250v,10414,-8509,19050,-19050,19050l19050,114300c8509,114300,,105664,,95250l,19050xe" filled="f" fillcolor="black">
              <v:fill opacity="0"/>
              <v:path o:connecttype="custom" o:connectlocs="0,191;190,0;1524,0;1714,191;1714,953;1524,1143;190,1143;0,953" o:connectangles="0,0,0,0,0,0,0,0"/>
            </v:shape>
          </v:group>
        </w:pict>
      </w:r>
      <w:r>
        <w:rPr>
          <w:noProof/>
        </w:rPr>
        <w:pict w14:anchorId="21971567">
          <v:group id="Group 5774" o:spid="_x0000_s1039" style="position:absolute;left:0;text-align:left;margin-left:361.7pt;margin-top:.25pt;width:13.5pt;height:9pt;z-index:251654144" coordsize="171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">
            <v:shape id="Shape 1083" o:spid="_x0000_s1040" style="position:absolute;width:1714;height:1143;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" path="m,19050c,8510,8509,,19050,l152400,v10541,,19050,8510,19050,19050l171450,95250v,10414,-8509,19050,-19050,19050l19050,114300c8509,114300,,105664,,95250l,19050xe" filled="f" fillcolor="black">
              <v:fill opacity="0"/>
              <v:path o:connecttype="custom" o:connectlocs="0,191;190,0;1524,0;1714,191;1714,953;1524,1143;190,1143;0,953" o:connectangles="0,0,0,0,0,0,0,0"/>
            </v:shape>
          </v:group>
        </w:pict>
      </w:r>
      <w:r w:rsidR="004431F3">
        <w:t xml:space="preserve">Section sportive Collège              OUI Collège ……………………………………………………               NON </w:t>
      </w:r>
    </w:p>
    <w:p w14:paraId="566C3FD4" w14:textId="77777777" w:rsidR="00C430E1" w:rsidRDefault="004431F3">
      <w:pPr>
        <w:spacing w:after="33"/>
      </w:pPr>
      <w:r>
        <w:t xml:space="preserve"> </w:t>
      </w:r>
    </w:p>
    <w:p w14:paraId="11D99497" w14:textId="77777777" w:rsidR="00C430E1" w:rsidRDefault="004431F3">
      <w:pPr>
        <w:tabs>
          <w:tab w:val="center" w:pos="346"/>
          <w:tab w:val="center" w:pos="1635"/>
          <w:tab w:val="center" w:pos="2124"/>
          <w:tab w:val="center" w:pos="2832"/>
          <w:tab w:val="center" w:pos="3541"/>
          <w:tab w:val="center" w:pos="4249"/>
          <w:tab w:val="center" w:pos="7532"/>
        </w:tabs>
        <w:spacing w:after="9" w:line="267" w:lineRule="auto"/>
        <w:ind w:left="-15"/>
      </w:pPr>
      <w:r>
        <w:t xml:space="preserve"> </w:t>
      </w:r>
      <w:r>
        <w:tab/>
        <w:t xml:space="preserve"> </w:t>
      </w:r>
      <w:r>
        <w:tab/>
        <w:t xml:space="preserve"> </w:t>
      </w:r>
      <w:r>
        <w:tab/>
        <w:t xml:space="preserve"> </w:t>
      </w:r>
      <w:r>
        <w:tab/>
        <w:t xml:space="preserve"> </w:t>
      </w:r>
      <w:r>
        <w:tab/>
        <w:t xml:space="preserve"> </w:t>
      </w:r>
      <w:r>
        <w:tab/>
        <w:t xml:space="preserve"> </w:t>
      </w:r>
      <w:r>
        <w:tab/>
        <w:t xml:space="preserve">A ………………………………………………………. Le ………………………. </w:t>
      </w:r>
    </w:p>
    <w:p w14:paraId="63261FE6" w14:textId="77777777" w:rsidR="004C6214" w:rsidRDefault="004C6214">
      <w:pPr>
        <w:tabs>
          <w:tab w:val="center" w:pos="346"/>
          <w:tab w:val="center" w:pos="1635"/>
          <w:tab w:val="center" w:pos="2124"/>
          <w:tab w:val="center" w:pos="2832"/>
          <w:tab w:val="center" w:pos="3541"/>
          <w:tab w:val="center" w:pos="4249"/>
          <w:tab w:val="center" w:pos="7532"/>
        </w:tabs>
        <w:spacing w:after="9" w:line="267" w:lineRule="auto"/>
        <w:ind w:left="-15"/>
      </w:pPr>
    </w:p>
    <w:p w14:paraId="48A2997D" w14:textId="77777777" w:rsidR="00C430E1" w:rsidRDefault="004431F3" w:rsidP="004C6214">
      <w:pPr>
        <w:spacing w:after="264"/>
      </w:pPr>
      <w:r>
        <w:t xml:space="preserve"> Signature de l’élève </w:t>
      </w:r>
      <w:r>
        <w:tab/>
        <w:t xml:space="preserve"> </w:t>
      </w:r>
      <w:r>
        <w:tab/>
        <w:t xml:space="preserve"> </w:t>
      </w:r>
      <w:r>
        <w:tab/>
        <w:t xml:space="preserve"> </w:t>
      </w:r>
      <w:r>
        <w:tab/>
        <w:t xml:space="preserve"> </w:t>
      </w:r>
      <w:r>
        <w:tab/>
        <w:t xml:space="preserve"> </w:t>
      </w:r>
      <w:r>
        <w:tab/>
        <w:t xml:space="preserve"> </w:t>
      </w:r>
      <w:r>
        <w:tab/>
        <w:t xml:space="preserve"> </w:t>
      </w:r>
      <w:r>
        <w:tab/>
        <w:t>Signature du responsable légal</w:t>
      </w:r>
      <w:r>
        <w:rPr>
          <w:b/>
          <w:color w:val="0066FF"/>
          <w:sz w:val="56"/>
        </w:rPr>
        <w:t xml:space="preserve"> </w:t>
      </w:r>
    </w:p>
    <w:sectPr w:rsidR="00C430E1" w:rsidSect="009E7965">
      <w:headerReference w:type="even" r:id="rId17"/>
      <w:headerReference w:type="default" r:id="rId18"/>
      <w:footerReference w:type="even" r:id="rId19"/>
      <w:footerReference w:type="default" r:id="rId20"/>
      <w:headerReference w:type="first" r:id="rId21"/>
      <w:footerReference w:type="first" r:id="rId22"/>
      <w:pgSz w:w="11906" w:h="16838"/>
      <w:pgMar w:top="720" w:right="668" w:bottom="1568" w:left="720" w:header="720"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1361D" w14:textId="77777777" w:rsidR="001906E7" w:rsidRDefault="001906E7">
      <w:pPr>
        <w:spacing w:after="0" w:line="240" w:lineRule="auto"/>
      </w:pPr>
      <w:r>
        <w:separator/>
      </w:r>
    </w:p>
  </w:endnote>
  <w:endnote w:type="continuationSeparator" w:id="0">
    <w:p w14:paraId="7147F00E" w14:textId="77777777" w:rsidR="001906E7" w:rsidRDefault="00190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398F7" w14:textId="77777777" w:rsidR="00C430E1" w:rsidRDefault="004431F3">
    <w:pPr>
      <w:spacing w:after="22"/>
      <w:ind w:right="99"/>
      <w:jc w:val="center"/>
    </w:pPr>
    <w:r>
      <w:rPr>
        <w:color w:val="808080"/>
        <w:sz w:val="20"/>
      </w:rPr>
      <w:t xml:space="preserve">Lycée Général et Technologique de LORGUES – 1 rue Emile Héraud 83 510 Lorgues </w:t>
    </w:r>
  </w:p>
  <w:p w14:paraId="24201A11" w14:textId="77777777" w:rsidR="00C430E1" w:rsidRDefault="004431F3">
    <w:pPr>
      <w:spacing w:after="0"/>
      <w:ind w:right="96"/>
      <w:jc w:val="center"/>
    </w:pPr>
    <w:r>
      <w:rPr>
        <w:rFonts w:ascii="Wingdings" w:eastAsia="Wingdings" w:hAnsi="Wingdings" w:cs="Wingdings"/>
        <w:color w:val="808080"/>
        <w:sz w:val="20"/>
      </w:rPr>
      <w:t></w:t>
    </w:r>
    <w:r>
      <w:rPr>
        <w:color w:val="808080"/>
        <w:sz w:val="20"/>
      </w:rPr>
      <w:t xml:space="preserve"> : 04.94.60.33.40 - Télécopie : 04.94.60.33.42 - Mail</w:t>
    </w:r>
    <w:proofErr w:type="gramStart"/>
    <w:r>
      <w:rPr>
        <w:color w:val="808080"/>
        <w:sz w:val="20"/>
      </w:rPr>
      <w:t xml:space="preserve"> :ce.0830032j@ac-nice.fr</w:t>
    </w:r>
    <w:proofErr w:type="gramEnd"/>
    <w:r>
      <w:rPr>
        <w:color w:val="80808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17F3" w14:textId="77777777" w:rsidR="00C430E1" w:rsidRDefault="004431F3">
    <w:pPr>
      <w:spacing w:after="22"/>
      <w:ind w:right="99"/>
      <w:jc w:val="center"/>
    </w:pPr>
    <w:r>
      <w:rPr>
        <w:color w:val="808080"/>
        <w:sz w:val="20"/>
      </w:rPr>
      <w:t xml:space="preserve">Lycée Général et Technologique de LORGUES – 1 rue Emile Héraud 83 510 Lorgues </w:t>
    </w:r>
  </w:p>
  <w:p w14:paraId="00E083B2" w14:textId="77777777" w:rsidR="00C430E1" w:rsidRDefault="004431F3">
    <w:pPr>
      <w:spacing w:after="0"/>
      <w:ind w:right="96"/>
      <w:jc w:val="center"/>
    </w:pPr>
    <w:r>
      <w:rPr>
        <w:rFonts w:ascii="Wingdings" w:eastAsia="Wingdings" w:hAnsi="Wingdings" w:cs="Wingdings"/>
        <w:color w:val="808080"/>
        <w:sz w:val="20"/>
      </w:rPr>
      <w:t></w:t>
    </w:r>
    <w:r>
      <w:rPr>
        <w:color w:val="808080"/>
        <w:sz w:val="20"/>
      </w:rPr>
      <w:t xml:space="preserve"> : 04.94.60.33.40 - Télécopie : 04.94.60.33.42 - Mail</w:t>
    </w:r>
    <w:proofErr w:type="gramStart"/>
    <w:r>
      <w:rPr>
        <w:color w:val="808080"/>
        <w:sz w:val="20"/>
      </w:rPr>
      <w:t xml:space="preserve"> :ce.0830032j@ac-nice.fr</w:t>
    </w:r>
    <w:proofErr w:type="gramEnd"/>
    <w:r>
      <w:rPr>
        <w:color w:val="80808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3D74" w14:textId="77777777" w:rsidR="00C430E1" w:rsidRDefault="004431F3">
    <w:pPr>
      <w:spacing w:after="22"/>
      <w:ind w:right="99"/>
      <w:jc w:val="center"/>
    </w:pPr>
    <w:r>
      <w:rPr>
        <w:color w:val="808080"/>
        <w:sz w:val="20"/>
      </w:rPr>
      <w:t xml:space="preserve">Lycée Général et Technologique de LORGUES – 1 rue Emile Héraud 83 510 Lorgues </w:t>
    </w:r>
  </w:p>
  <w:p w14:paraId="2D7F2870" w14:textId="77777777" w:rsidR="00C430E1" w:rsidRDefault="004431F3">
    <w:pPr>
      <w:spacing w:after="0"/>
      <w:ind w:right="96"/>
      <w:jc w:val="center"/>
    </w:pPr>
    <w:r>
      <w:rPr>
        <w:rFonts w:ascii="Wingdings" w:eastAsia="Wingdings" w:hAnsi="Wingdings" w:cs="Wingdings"/>
        <w:color w:val="808080"/>
        <w:sz w:val="20"/>
      </w:rPr>
      <w:t></w:t>
    </w:r>
    <w:r>
      <w:rPr>
        <w:color w:val="808080"/>
        <w:sz w:val="20"/>
      </w:rPr>
      <w:t xml:space="preserve"> : 04.94.60.33.40 - Télécopie : 04.94.60.33.42 - Mail</w:t>
    </w:r>
    <w:proofErr w:type="gramStart"/>
    <w:r>
      <w:rPr>
        <w:color w:val="808080"/>
        <w:sz w:val="20"/>
      </w:rPr>
      <w:t xml:space="preserve"> :ce.0830032j@ac-nice.fr</w:t>
    </w:r>
    <w:proofErr w:type="gramEnd"/>
    <w:r>
      <w:rPr>
        <w:color w:val="808080"/>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DB4F" w14:textId="77777777" w:rsidR="00C430E1" w:rsidRDefault="004431F3">
    <w:pPr>
      <w:spacing w:after="22"/>
      <w:ind w:right="61"/>
      <w:jc w:val="center"/>
    </w:pPr>
    <w:r>
      <w:rPr>
        <w:color w:val="808080"/>
        <w:sz w:val="20"/>
      </w:rPr>
      <w:t xml:space="preserve">Lycée Général et Technologique de LORGUES – 1 rue Emile Héraud 83 510 Lorgues </w:t>
    </w:r>
  </w:p>
  <w:p w14:paraId="6DCC5D48" w14:textId="77777777" w:rsidR="00C430E1" w:rsidRDefault="004431F3">
    <w:pPr>
      <w:spacing w:after="0"/>
      <w:ind w:right="57"/>
      <w:jc w:val="center"/>
    </w:pPr>
    <w:r>
      <w:rPr>
        <w:rFonts w:ascii="Wingdings" w:eastAsia="Wingdings" w:hAnsi="Wingdings" w:cs="Wingdings"/>
        <w:color w:val="808080"/>
        <w:sz w:val="20"/>
      </w:rPr>
      <w:t></w:t>
    </w:r>
    <w:r>
      <w:rPr>
        <w:color w:val="808080"/>
        <w:sz w:val="20"/>
      </w:rPr>
      <w:t xml:space="preserve"> : 04.94.60.33.40 - Télécopie : 04.94.60.33.42 - Mail</w:t>
    </w:r>
    <w:proofErr w:type="gramStart"/>
    <w:r>
      <w:rPr>
        <w:color w:val="808080"/>
        <w:sz w:val="20"/>
      </w:rPr>
      <w:t xml:space="preserve"> :ce.0830032j@ac-nice.fr</w:t>
    </w:r>
    <w:proofErr w:type="gramEnd"/>
    <w:r>
      <w:rPr>
        <w:color w:val="808080"/>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88E4" w14:textId="77777777" w:rsidR="00C430E1" w:rsidRDefault="004431F3">
    <w:pPr>
      <w:spacing w:after="22"/>
      <w:ind w:right="61"/>
      <w:jc w:val="center"/>
    </w:pPr>
    <w:r>
      <w:rPr>
        <w:color w:val="808080"/>
        <w:sz w:val="20"/>
      </w:rPr>
      <w:t xml:space="preserve">Lycée Général et Technologique de LORGUES – 1 rue Emile Héraud 83 510 Lorgues </w:t>
    </w:r>
  </w:p>
  <w:p w14:paraId="00E789AB" w14:textId="77777777" w:rsidR="00C430E1" w:rsidRDefault="004431F3">
    <w:pPr>
      <w:spacing w:after="0"/>
      <w:ind w:right="57"/>
      <w:jc w:val="center"/>
    </w:pPr>
    <w:r>
      <w:rPr>
        <w:rFonts w:ascii="Wingdings" w:eastAsia="Wingdings" w:hAnsi="Wingdings" w:cs="Wingdings"/>
        <w:color w:val="808080"/>
        <w:sz w:val="20"/>
      </w:rPr>
      <w:t></w:t>
    </w:r>
    <w:r>
      <w:rPr>
        <w:color w:val="808080"/>
        <w:sz w:val="20"/>
      </w:rPr>
      <w:t xml:space="preserve"> : 04.94.60.33.40 - Télécopie : 04.94.60.33.42 - Mail</w:t>
    </w:r>
    <w:proofErr w:type="gramStart"/>
    <w:r>
      <w:rPr>
        <w:color w:val="808080"/>
        <w:sz w:val="20"/>
      </w:rPr>
      <w:t xml:space="preserve"> :ce.0830032j@ac-nice.fr</w:t>
    </w:r>
    <w:proofErr w:type="gramEnd"/>
    <w:r>
      <w:rPr>
        <w:color w:val="808080"/>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D3B8" w14:textId="77777777" w:rsidR="00C430E1" w:rsidRDefault="004431F3">
    <w:pPr>
      <w:spacing w:after="22"/>
      <w:ind w:right="61"/>
      <w:jc w:val="center"/>
    </w:pPr>
    <w:r>
      <w:rPr>
        <w:color w:val="808080"/>
        <w:sz w:val="20"/>
      </w:rPr>
      <w:t xml:space="preserve">Lycée Général et Technologique de LORGUES – 1 rue Emile Héraud 83 510 Lorgues </w:t>
    </w:r>
  </w:p>
  <w:p w14:paraId="5691401D" w14:textId="77777777" w:rsidR="00C430E1" w:rsidRDefault="004431F3">
    <w:pPr>
      <w:spacing w:after="0"/>
      <w:ind w:right="57"/>
      <w:jc w:val="center"/>
    </w:pPr>
    <w:r>
      <w:rPr>
        <w:rFonts w:ascii="Wingdings" w:eastAsia="Wingdings" w:hAnsi="Wingdings" w:cs="Wingdings"/>
        <w:color w:val="808080"/>
        <w:sz w:val="20"/>
      </w:rPr>
      <w:t></w:t>
    </w:r>
    <w:r>
      <w:rPr>
        <w:color w:val="808080"/>
        <w:sz w:val="20"/>
      </w:rPr>
      <w:t xml:space="preserve"> : 04.94.60.33.40 - Télécopie : 04.94.60.33.42 - Mail</w:t>
    </w:r>
    <w:proofErr w:type="gramStart"/>
    <w:r>
      <w:rPr>
        <w:color w:val="808080"/>
        <w:sz w:val="20"/>
      </w:rPr>
      <w:t xml:space="preserve"> :ce.0830032j@ac-nice.fr</w:t>
    </w:r>
    <w:proofErr w:type="gramEnd"/>
    <w:r>
      <w:rPr>
        <w:color w:val="80808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58393" w14:textId="77777777" w:rsidR="001906E7" w:rsidRDefault="001906E7">
      <w:pPr>
        <w:spacing w:after="0" w:line="240" w:lineRule="auto"/>
      </w:pPr>
      <w:r>
        <w:separator/>
      </w:r>
    </w:p>
  </w:footnote>
  <w:footnote w:type="continuationSeparator" w:id="0">
    <w:p w14:paraId="55ACB250" w14:textId="77777777" w:rsidR="001906E7" w:rsidRDefault="00190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4D15D" w14:textId="77777777" w:rsidR="00C430E1" w:rsidRDefault="004431F3">
    <w:pPr>
      <w:spacing w:after="0"/>
      <w:ind w:left="-720" w:right="166"/>
    </w:pPr>
    <w:r>
      <w:rPr>
        <w:noProof/>
        <w:lang w:bidi="ar-SA"/>
      </w:rPr>
      <w:drawing>
        <wp:anchor distT="0" distB="0" distL="114300" distR="114300" simplePos="0" relativeHeight="251656192" behindDoc="0" locked="0" layoutInCell="1" allowOverlap="0" wp14:anchorId="6F661E42" wp14:editId="3BA3AB75">
          <wp:simplePos x="0" y="0"/>
          <wp:positionH relativeFrom="page">
            <wp:posOffset>457200</wp:posOffset>
          </wp:positionH>
          <wp:positionV relativeFrom="page">
            <wp:posOffset>457161</wp:posOffset>
          </wp:positionV>
          <wp:extent cx="6597650" cy="1029881"/>
          <wp:effectExtent l="0" t="0" r="0" b="0"/>
          <wp:wrapSquare wrapText="bothSides"/>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
                  <a:stretch>
                    <a:fillRect/>
                  </a:stretch>
                </pic:blipFill>
                <pic:spPr>
                  <a:xfrm>
                    <a:off x="0" y="0"/>
                    <a:ext cx="6597650" cy="102988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B92B" w14:textId="77777777" w:rsidR="00C430E1" w:rsidRDefault="004431F3">
    <w:pPr>
      <w:spacing w:after="0"/>
      <w:ind w:left="-720" w:right="166"/>
    </w:pPr>
    <w:r>
      <w:rPr>
        <w:noProof/>
        <w:lang w:bidi="ar-SA"/>
      </w:rPr>
      <w:drawing>
        <wp:anchor distT="0" distB="0" distL="114300" distR="114300" simplePos="0" relativeHeight="251659264" behindDoc="0" locked="0" layoutInCell="1" allowOverlap="0" wp14:anchorId="10F58D7C" wp14:editId="374189B1">
          <wp:simplePos x="0" y="0"/>
          <wp:positionH relativeFrom="page">
            <wp:posOffset>457200</wp:posOffset>
          </wp:positionH>
          <wp:positionV relativeFrom="page">
            <wp:posOffset>457161</wp:posOffset>
          </wp:positionV>
          <wp:extent cx="6597650" cy="1029881"/>
          <wp:effectExtent l="0" t="0" r="0" b="0"/>
          <wp:wrapSquare wrapText="bothSides"/>
          <wp:docPr id="1"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
                  <a:stretch>
                    <a:fillRect/>
                  </a:stretch>
                </pic:blipFill>
                <pic:spPr>
                  <a:xfrm>
                    <a:off x="0" y="0"/>
                    <a:ext cx="6597650" cy="102988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EFBAE" w14:textId="77777777" w:rsidR="00C430E1" w:rsidRDefault="00C430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7C7A" w14:textId="77777777" w:rsidR="00C430E1" w:rsidRDefault="00C430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F192" w14:textId="77777777" w:rsidR="00C430E1" w:rsidRDefault="00C430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62F86"/>
    <w:multiLevelType w:val="hybridMultilevel"/>
    <w:tmpl w:val="FFFFFFFF"/>
    <w:lvl w:ilvl="0" w:tplc="DF3A3850">
      <w:start w:val="1"/>
      <w:numFmt w:val="bullet"/>
      <w:lvlText w:val="o"/>
      <w:lvlJc w:val="left"/>
      <w:pPr>
        <w:ind w:left="1041"/>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A1B4F570">
      <w:start w:val="1"/>
      <w:numFmt w:val="bullet"/>
      <w:lvlText w:val="o"/>
      <w:lvlJc w:val="left"/>
      <w:pPr>
        <w:ind w:left="177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5DCAA4C2">
      <w:start w:val="1"/>
      <w:numFmt w:val="bullet"/>
      <w:lvlText w:val="▪"/>
      <w:lvlJc w:val="left"/>
      <w:pPr>
        <w:ind w:left="249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17C8CA40">
      <w:start w:val="1"/>
      <w:numFmt w:val="bullet"/>
      <w:lvlText w:val="•"/>
      <w:lvlJc w:val="left"/>
      <w:pPr>
        <w:ind w:left="321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8AFC787C">
      <w:start w:val="1"/>
      <w:numFmt w:val="bullet"/>
      <w:lvlText w:val="o"/>
      <w:lvlJc w:val="left"/>
      <w:pPr>
        <w:ind w:left="393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98E044AA">
      <w:start w:val="1"/>
      <w:numFmt w:val="bullet"/>
      <w:lvlText w:val="▪"/>
      <w:lvlJc w:val="left"/>
      <w:pPr>
        <w:ind w:left="465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8B1C12A6">
      <w:start w:val="1"/>
      <w:numFmt w:val="bullet"/>
      <w:lvlText w:val="•"/>
      <w:lvlJc w:val="left"/>
      <w:pPr>
        <w:ind w:left="537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A8F89D72">
      <w:start w:val="1"/>
      <w:numFmt w:val="bullet"/>
      <w:lvlText w:val="o"/>
      <w:lvlJc w:val="left"/>
      <w:pPr>
        <w:ind w:left="609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BC0000BE">
      <w:start w:val="1"/>
      <w:numFmt w:val="bullet"/>
      <w:lvlText w:val="▪"/>
      <w:lvlJc w:val="left"/>
      <w:pPr>
        <w:ind w:left="681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7A600FCC"/>
    <w:multiLevelType w:val="hybridMultilevel"/>
    <w:tmpl w:val="725243A8"/>
    <w:lvl w:ilvl="0" w:tplc="6CAA576E">
      <w:numFmt w:val="bullet"/>
      <w:lvlText w:val="-"/>
      <w:lvlJc w:val="left"/>
      <w:pPr>
        <w:ind w:left="345" w:hanging="360"/>
      </w:pPr>
      <w:rPr>
        <w:rFonts w:ascii="Calibri" w:eastAsia="Calibri" w:hAnsi="Calibri" w:cs="Calibri" w:hint="default"/>
        <w:sz w:val="24"/>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num w:numId="1" w16cid:durableId="799345214">
    <w:abstractNumId w:val="0"/>
  </w:num>
  <w:num w:numId="2" w16cid:durableId="1726026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A640D7"/>
    <w:rsid w:val="0002052E"/>
    <w:rsid w:val="000217FF"/>
    <w:rsid w:val="00033A99"/>
    <w:rsid w:val="00035951"/>
    <w:rsid w:val="0003626B"/>
    <w:rsid w:val="0003687A"/>
    <w:rsid w:val="000407DB"/>
    <w:rsid w:val="00047821"/>
    <w:rsid w:val="00051314"/>
    <w:rsid w:val="00057569"/>
    <w:rsid w:val="000836A0"/>
    <w:rsid w:val="00085A45"/>
    <w:rsid w:val="000971AB"/>
    <w:rsid w:val="000D7EF7"/>
    <w:rsid w:val="000E06B7"/>
    <w:rsid w:val="000F60F1"/>
    <w:rsid w:val="00101C9E"/>
    <w:rsid w:val="00103BAE"/>
    <w:rsid w:val="00104B2C"/>
    <w:rsid w:val="00142AB8"/>
    <w:rsid w:val="001469F6"/>
    <w:rsid w:val="00182316"/>
    <w:rsid w:val="001906E7"/>
    <w:rsid w:val="001912B7"/>
    <w:rsid w:val="001F2371"/>
    <w:rsid w:val="0022417E"/>
    <w:rsid w:val="00224A6F"/>
    <w:rsid w:val="00245E51"/>
    <w:rsid w:val="0024720B"/>
    <w:rsid w:val="00272F97"/>
    <w:rsid w:val="00275186"/>
    <w:rsid w:val="002863D6"/>
    <w:rsid w:val="002A422E"/>
    <w:rsid w:val="002D06BA"/>
    <w:rsid w:val="002E768C"/>
    <w:rsid w:val="002F7839"/>
    <w:rsid w:val="00322263"/>
    <w:rsid w:val="003246D7"/>
    <w:rsid w:val="003507F4"/>
    <w:rsid w:val="00357CDE"/>
    <w:rsid w:val="00362515"/>
    <w:rsid w:val="00363A54"/>
    <w:rsid w:val="00383B05"/>
    <w:rsid w:val="003A0173"/>
    <w:rsid w:val="003A491C"/>
    <w:rsid w:val="003C1891"/>
    <w:rsid w:val="003D4FE6"/>
    <w:rsid w:val="003D617B"/>
    <w:rsid w:val="003E1ABD"/>
    <w:rsid w:val="004034F2"/>
    <w:rsid w:val="00406738"/>
    <w:rsid w:val="00406BB8"/>
    <w:rsid w:val="004107FD"/>
    <w:rsid w:val="004137DC"/>
    <w:rsid w:val="00416DEC"/>
    <w:rsid w:val="004256F0"/>
    <w:rsid w:val="004431F3"/>
    <w:rsid w:val="00456726"/>
    <w:rsid w:val="00460C98"/>
    <w:rsid w:val="004654E5"/>
    <w:rsid w:val="00465BDF"/>
    <w:rsid w:val="004C3739"/>
    <w:rsid w:val="004C6214"/>
    <w:rsid w:val="004C73C8"/>
    <w:rsid w:val="004D027B"/>
    <w:rsid w:val="004E6391"/>
    <w:rsid w:val="004F082C"/>
    <w:rsid w:val="00504A37"/>
    <w:rsid w:val="0051685C"/>
    <w:rsid w:val="005342D6"/>
    <w:rsid w:val="00544467"/>
    <w:rsid w:val="005549E2"/>
    <w:rsid w:val="005609C1"/>
    <w:rsid w:val="00561F35"/>
    <w:rsid w:val="005A66EC"/>
    <w:rsid w:val="005D0386"/>
    <w:rsid w:val="005D2608"/>
    <w:rsid w:val="005E5D6D"/>
    <w:rsid w:val="005E7E22"/>
    <w:rsid w:val="006219A9"/>
    <w:rsid w:val="006339AB"/>
    <w:rsid w:val="0064445C"/>
    <w:rsid w:val="006618C0"/>
    <w:rsid w:val="00664992"/>
    <w:rsid w:val="0069429C"/>
    <w:rsid w:val="006A7649"/>
    <w:rsid w:val="006C6789"/>
    <w:rsid w:val="006D5BA2"/>
    <w:rsid w:val="00712F59"/>
    <w:rsid w:val="007311EB"/>
    <w:rsid w:val="00732B1D"/>
    <w:rsid w:val="00743322"/>
    <w:rsid w:val="00763FDD"/>
    <w:rsid w:val="007718FC"/>
    <w:rsid w:val="007B281B"/>
    <w:rsid w:val="007C5400"/>
    <w:rsid w:val="007D77AC"/>
    <w:rsid w:val="007E7D40"/>
    <w:rsid w:val="007F19A5"/>
    <w:rsid w:val="007F4291"/>
    <w:rsid w:val="007F5C35"/>
    <w:rsid w:val="008161E3"/>
    <w:rsid w:val="00817154"/>
    <w:rsid w:val="00832CB9"/>
    <w:rsid w:val="00842740"/>
    <w:rsid w:val="00855CCF"/>
    <w:rsid w:val="0086176E"/>
    <w:rsid w:val="00861D3F"/>
    <w:rsid w:val="00863CF9"/>
    <w:rsid w:val="008812E0"/>
    <w:rsid w:val="008A4410"/>
    <w:rsid w:val="008B2604"/>
    <w:rsid w:val="008B2D30"/>
    <w:rsid w:val="008B6862"/>
    <w:rsid w:val="00905F52"/>
    <w:rsid w:val="00925602"/>
    <w:rsid w:val="00935D75"/>
    <w:rsid w:val="00944712"/>
    <w:rsid w:val="00953838"/>
    <w:rsid w:val="00957713"/>
    <w:rsid w:val="009624C3"/>
    <w:rsid w:val="009730EB"/>
    <w:rsid w:val="00976366"/>
    <w:rsid w:val="009833AA"/>
    <w:rsid w:val="00992728"/>
    <w:rsid w:val="00993826"/>
    <w:rsid w:val="009938E9"/>
    <w:rsid w:val="009A42C3"/>
    <w:rsid w:val="009B0EF9"/>
    <w:rsid w:val="009B5DC1"/>
    <w:rsid w:val="009E5277"/>
    <w:rsid w:val="009E7965"/>
    <w:rsid w:val="00A0172F"/>
    <w:rsid w:val="00A02C35"/>
    <w:rsid w:val="00A0389F"/>
    <w:rsid w:val="00A144AA"/>
    <w:rsid w:val="00A17C34"/>
    <w:rsid w:val="00A34F23"/>
    <w:rsid w:val="00A640D7"/>
    <w:rsid w:val="00A705E4"/>
    <w:rsid w:val="00A832DC"/>
    <w:rsid w:val="00AB54C0"/>
    <w:rsid w:val="00AC6065"/>
    <w:rsid w:val="00B031B6"/>
    <w:rsid w:val="00B03F97"/>
    <w:rsid w:val="00B25FA7"/>
    <w:rsid w:val="00B55540"/>
    <w:rsid w:val="00BB7AAE"/>
    <w:rsid w:val="00BD1426"/>
    <w:rsid w:val="00BF6BE3"/>
    <w:rsid w:val="00C04E17"/>
    <w:rsid w:val="00C148D5"/>
    <w:rsid w:val="00C17F35"/>
    <w:rsid w:val="00C20EB1"/>
    <w:rsid w:val="00C3249C"/>
    <w:rsid w:val="00C430E1"/>
    <w:rsid w:val="00C517EF"/>
    <w:rsid w:val="00C57FC5"/>
    <w:rsid w:val="00C64579"/>
    <w:rsid w:val="00C84752"/>
    <w:rsid w:val="00CA2309"/>
    <w:rsid w:val="00CB23B1"/>
    <w:rsid w:val="00CB7675"/>
    <w:rsid w:val="00D04F2A"/>
    <w:rsid w:val="00D11515"/>
    <w:rsid w:val="00D251F7"/>
    <w:rsid w:val="00D66411"/>
    <w:rsid w:val="00D66A93"/>
    <w:rsid w:val="00DB3692"/>
    <w:rsid w:val="00DC0AF6"/>
    <w:rsid w:val="00DC4649"/>
    <w:rsid w:val="00DC6441"/>
    <w:rsid w:val="00DD598B"/>
    <w:rsid w:val="00DD5FE2"/>
    <w:rsid w:val="00DE3AFB"/>
    <w:rsid w:val="00E12224"/>
    <w:rsid w:val="00E22E0F"/>
    <w:rsid w:val="00E275DE"/>
    <w:rsid w:val="00E454B0"/>
    <w:rsid w:val="00E55B4C"/>
    <w:rsid w:val="00E62032"/>
    <w:rsid w:val="00E774DA"/>
    <w:rsid w:val="00E879C4"/>
    <w:rsid w:val="00E93094"/>
    <w:rsid w:val="00EA344A"/>
    <w:rsid w:val="00EF3EFF"/>
    <w:rsid w:val="00F13833"/>
    <w:rsid w:val="00F146E9"/>
    <w:rsid w:val="00F26252"/>
    <w:rsid w:val="00F37D78"/>
    <w:rsid w:val="00F42A38"/>
    <w:rsid w:val="00F60855"/>
    <w:rsid w:val="00F67C49"/>
    <w:rsid w:val="00F87BEC"/>
    <w:rsid w:val="00FA1B43"/>
    <w:rsid w:val="00FA51ED"/>
    <w:rsid w:val="00FB3CAD"/>
    <w:rsid w:val="00FB41B1"/>
    <w:rsid w:val="00FB68E1"/>
    <w:rsid w:val="00FC4729"/>
    <w:rsid w:val="00FD3210"/>
    <w:rsid w:val="00FD6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02CD22C4"/>
  <w15:docId w15:val="{880D653F-BF8B-481A-B5C0-5CF5BDD6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965"/>
    <w:rPr>
      <w:rFonts w:ascii="Calibri" w:eastAsia="Calibri" w:hAnsi="Calibri" w:cs="Calibri"/>
      <w:color w:val="000000"/>
      <w:lang w:bidi="fr-FR"/>
    </w:rPr>
  </w:style>
  <w:style w:type="paragraph" w:styleId="Titre1">
    <w:name w:val="heading 1"/>
    <w:next w:val="Normal"/>
    <w:link w:val="Titre1Car"/>
    <w:uiPriority w:val="9"/>
    <w:qFormat/>
    <w:rsid w:val="009E7965"/>
    <w:pPr>
      <w:keepNext/>
      <w:keepLines/>
      <w:spacing w:after="0"/>
      <w:jc w:val="center"/>
      <w:outlineLvl w:val="0"/>
    </w:pPr>
    <w:rPr>
      <w:rFonts w:ascii="Calibri" w:eastAsia="Calibri" w:hAnsi="Calibri" w:cs="Calibri"/>
      <w:b/>
      <w:color w:val="0070C0"/>
      <w:sz w:val="56"/>
    </w:rPr>
  </w:style>
  <w:style w:type="paragraph" w:styleId="Titre2">
    <w:name w:val="heading 2"/>
    <w:next w:val="Normal"/>
    <w:link w:val="Titre2Car"/>
    <w:uiPriority w:val="9"/>
    <w:unhideWhenUsed/>
    <w:qFormat/>
    <w:rsid w:val="009E7965"/>
    <w:pPr>
      <w:keepNext/>
      <w:keepLines/>
      <w:spacing w:after="0"/>
      <w:ind w:right="814"/>
      <w:jc w:val="center"/>
      <w:outlineLvl w:val="1"/>
    </w:pPr>
    <w:rPr>
      <w:rFonts w:ascii="Calibri" w:eastAsia="Calibri" w:hAnsi="Calibri" w:cs="Calibri"/>
      <w:b/>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E7965"/>
    <w:rPr>
      <w:rFonts w:ascii="Calibri" w:eastAsia="Calibri" w:hAnsi="Calibri" w:cs="Calibri"/>
      <w:b/>
      <w:color w:val="000000"/>
      <w:sz w:val="28"/>
    </w:rPr>
  </w:style>
  <w:style w:type="character" w:customStyle="1" w:styleId="Titre1Car">
    <w:name w:val="Titre 1 Car"/>
    <w:link w:val="Titre1"/>
    <w:rsid w:val="009E7965"/>
    <w:rPr>
      <w:rFonts w:ascii="Calibri" w:eastAsia="Calibri" w:hAnsi="Calibri" w:cs="Calibri"/>
      <w:b/>
      <w:color w:val="0070C0"/>
      <w:sz w:val="56"/>
    </w:rPr>
  </w:style>
  <w:style w:type="table" w:customStyle="1" w:styleId="TableGrid">
    <w:name w:val="TableGrid"/>
    <w:rsid w:val="009E7965"/>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6A76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7649"/>
    <w:rPr>
      <w:rFonts w:ascii="Tahoma" w:eastAsia="Calibri" w:hAnsi="Tahoma" w:cs="Tahoma"/>
      <w:color w:val="000000"/>
      <w:sz w:val="16"/>
      <w:szCs w:val="16"/>
      <w:lang w:bidi="fr-FR"/>
    </w:rPr>
  </w:style>
  <w:style w:type="paragraph" w:styleId="Paragraphedeliste">
    <w:name w:val="List Paragraph"/>
    <w:basedOn w:val="Normal"/>
    <w:uiPriority w:val="34"/>
    <w:qFormat/>
    <w:rsid w:val="008B68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oter" Target="footer3.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le%20BASILIO\Documents\FABIEN%20LYCEE\EPS%20Lyc&#233;e%20de%20Lorgues%202023-2024\DOSSIER%20DE%20CANDIDATURE%20SECTION%20SPORTIVE%20FOOTBALL%202024%20-202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DOSSIER DE CANDIDATURE SECTION SPORTIVE FOOTBALL 2024 -2025.dotx</Template>
  <TotalTime>162</TotalTime>
  <Pages>7</Pages>
  <Words>1148</Words>
  <Characters>6316</Characters>
  <Application>Microsoft Office Word</Application>
  <DocSecurity>0</DocSecurity>
  <Lines>52</Lines>
  <Paragraphs>14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SECTION FOOTBALL</vt:lpstr>
      <vt:lpstr>SECTION SPORTIVE FOOTBALL </vt:lpstr>
      <vt:lpstr>    SITUATION SPORTIVE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 BASILIO</dc:creator>
  <cp:lastModifiedBy>Fabien Basilio</cp:lastModifiedBy>
  <cp:revision>10</cp:revision>
  <dcterms:created xsi:type="dcterms:W3CDTF">2025-03-01T17:22:00Z</dcterms:created>
  <dcterms:modified xsi:type="dcterms:W3CDTF">2025-03-04T13:31:00Z</dcterms:modified>
</cp:coreProperties>
</file>